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2B" w:rsidRDefault="0069592B">
      <w:pPr>
        <w:pStyle w:val="Heading2"/>
        <w:spacing w:line="276" w:lineRule="auto"/>
        <w:divId w:val="158264331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F5099F">
        <w:rPr>
          <w:sz w:val="28"/>
          <w:szCs w:val="28"/>
        </w:rPr>
        <w:t xml:space="preserve">Сценарий тренинга для родителей </w:t>
      </w:r>
    </w:p>
    <w:p w:rsidR="0069592B" w:rsidRDefault="0069592B" w:rsidP="00DF24FD">
      <w:pPr>
        <w:pStyle w:val="Heading2"/>
        <w:spacing w:line="276" w:lineRule="auto"/>
        <w:divId w:val="1582643312"/>
        <w:rPr>
          <w:sz w:val="28"/>
          <w:szCs w:val="28"/>
        </w:rPr>
      </w:pPr>
      <w:r>
        <w:t xml:space="preserve">  </w:t>
      </w:r>
      <w:r w:rsidRPr="00DF24FD">
        <w:rPr>
          <w:sz w:val="28"/>
          <w:szCs w:val="28"/>
        </w:rPr>
        <w:t xml:space="preserve">                         «Кризис трех лет преодолеем без потерь»</w:t>
      </w:r>
    </w:p>
    <w:p w:rsidR="0069592B" w:rsidRPr="00DF24FD" w:rsidRDefault="0069592B" w:rsidP="00DF24FD">
      <w:pPr>
        <w:pStyle w:val="Heading2"/>
        <w:spacing w:line="276" w:lineRule="auto"/>
        <w:divId w:val="1582643312"/>
        <w:rPr>
          <w:sz w:val="28"/>
          <w:szCs w:val="28"/>
        </w:rPr>
      </w:pPr>
      <w:r w:rsidRPr="00DF24FD">
        <w:rPr>
          <w:sz w:val="28"/>
          <w:szCs w:val="28"/>
        </w:rPr>
        <w:t xml:space="preserve">           Цель:</w:t>
      </w:r>
    </w:p>
    <w:p w:rsidR="0069592B" w:rsidRPr="00DF24FD" w:rsidRDefault="0069592B" w:rsidP="00DF24FD">
      <w:pPr>
        <w:pStyle w:val="Heading2"/>
        <w:spacing w:line="276" w:lineRule="auto"/>
        <w:divId w:val="1582643312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DF24FD">
        <w:rPr>
          <w:b w:val="0"/>
          <w:sz w:val="28"/>
          <w:szCs w:val="28"/>
        </w:rPr>
        <w:t xml:space="preserve">Выработать правила общения с детьми трех лет; повысить </w:t>
      </w:r>
      <w:r>
        <w:rPr>
          <w:b w:val="0"/>
          <w:sz w:val="28"/>
          <w:szCs w:val="28"/>
        </w:rPr>
        <w:t xml:space="preserve">    </w:t>
      </w:r>
      <w:r w:rsidRPr="00DF24FD">
        <w:rPr>
          <w:b w:val="0"/>
          <w:sz w:val="28"/>
          <w:szCs w:val="28"/>
        </w:rPr>
        <w:t>компетентность родителей в вопросах воспитания и развития; сформировать у них психологическую готовность общаться с ребенком, учитывая особенности кризисного периода</w:t>
      </w:r>
      <w:r w:rsidRPr="00DF24FD">
        <w:rPr>
          <w:sz w:val="28"/>
          <w:szCs w:val="28"/>
        </w:rPr>
        <w:t>.</w:t>
      </w:r>
    </w:p>
    <w:p w:rsidR="0069592B" w:rsidRPr="00F5099F" w:rsidRDefault="0069592B">
      <w:pPr>
        <w:spacing w:line="276" w:lineRule="auto"/>
        <w:ind w:left="686"/>
        <w:divId w:val="1582643328"/>
        <w:rPr>
          <w:b/>
          <w:sz w:val="28"/>
          <w:szCs w:val="28"/>
        </w:rPr>
      </w:pPr>
      <w:r w:rsidRPr="00F5099F">
        <w:rPr>
          <w:b/>
          <w:sz w:val="28"/>
          <w:szCs w:val="28"/>
        </w:rPr>
        <w:t>Задачи:</w:t>
      </w:r>
    </w:p>
    <w:p w:rsidR="0069592B" w:rsidRPr="00F5099F" w:rsidRDefault="0069592B" w:rsidP="00F5099F">
      <w:pPr>
        <w:spacing w:after="103" w:line="276" w:lineRule="auto"/>
        <w:ind w:left="720"/>
        <w:divId w:val="1582643328"/>
        <w:rPr>
          <w:rStyle w:val="Strong"/>
          <w:b w:val="0"/>
          <w:bCs w:val="0"/>
          <w:sz w:val="28"/>
          <w:szCs w:val="28"/>
        </w:rPr>
      </w:pPr>
      <w:r w:rsidRPr="00F5099F">
        <w:rPr>
          <w:sz w:val="28"/>
          <w:szCs w:val="28"/>
        </w:rPr>
        <w:t>Сформировать у родителей ответственную позицию в вопросах воспитания и развития ребенка трех лет; сформулировать основные симптомы кризиса трех лет и проблемы взаимодействия с детьми в этот период; развить способность понимать эмоциональное состояние ребенка, сопереживать ему, улучшить рефлексию во взаимоотношении с ним; снять эмоциональное напряжение; обучить эффективным способам взаимодействия с ребенком в период кризиса.</w:t>
      </w:r>
    </w:p>
    <w:p w:rsidR="0069592B" w:rsidRPr="00DF24FD" w:rsidRDefault="0069592B" w:rsidP="00DC670C">
      <w:pPr>
        <w:pStyle w:val="Heading2"/>
        <w:spacing w:line="276" w:lineRule="auto"/>
        <w:divId w:val="1582643299"/>
        <w:rPr>
          <w:sz w:val="28"/>
          <w:szCs w:val="28"/>
        </w:rPr>
      </w:pPr>
      <w:r w:rsidRPr="00DF24FD">
        <w:rPr>
          <w:sz w:val="28"/>
          <w:szCs w:val="28"/>
        </w:rPr>
        <w:t>Вводная часть</w:t>
      </w:r>
    </w:p>
    <w:p w:rsidR="0069592B" w:rsidRPr="00DC670C" w:rsidRDefault="0069592B" w:rsidP="00F5099F">
      <w:pPr>
        <w:pStyle w:val="NormalWeb"/>
        <w:spacing w:line="276" w:lineRule="auto"/>
        <w:divId w:val="1582643277"/>
        <w:rPr>
          <w:i/>
          <w:sz w:val="28"/>
          <w:szCs w:val="28"/>
        </w:rPr>
      </w:pPr>
      <w:r w:rsidRPr="00DC670C">
        <w:rPr>
          <w:i/>
          <w:sz w:val="28"/>
          <w:szCs w:val="28"/>
        </w:rPr>
        <w:t>Звучит спокойная музыка. Родители собираются в музыкальном зале. Столы расставлены по кру</w:t>
      </w:r>
      <w:r>
        <w:rPr>
          <w:i/>
          <w:sz w:val="28"/>
          <w:szCs w:val="28"/>
        </w:rPr>
        <w:t>гу на 2 команды.</w:t>
      </w:r>
    </w:p>
    <w:p w:rsidR="0069592B" w:rsidRDefault="0069592B" w:rsidP="00F5099F">
      <w:pPr>
        <w:spacing w:line="276" w:lineRule="auto"/>
        <w:divId w:val="1582643297"/>
        <w:rPr>
          <w:sz w:val="28"/>
          <w:szCs w:val="28"/>
        </w:rPr>
      </w:pPr>
      <w:r w:rsidRPr="00F5099F">
        <w:rPr>
          <w:b/>
          <w:sz w:val="28"/>
          <w:szCs w:val="28"/>
        </w:rPr>
        <w:t>Ведущий:</w:t>
      </w:r>
      <w:r w:rsidRPr="00F5099F">
        <w:rPr>
          <w:sz w:val="28"/>
          <w:szCs w:val="28"/>
        </w:rPr>
        <w:t xml:space="preserve"> Уважаемые </w:t>
      </w:r>
      <w:r>
        <w:rPr>
          <w:sz w:val="28"/>
          <w:szCs w:val="28"/>
        </w:rPr>
        <w:t>родители! Мы рады</w:t>
      </w:r>
      <w:r w:rsidRPr="00F5099F">
        <w:rPr>
          <w:sz w:val="28"/>
          <w:szCs w:val="28"/>
        </w:rPr>
        <w:t xml:space="preserve"> видеть вас в нашем зале! Сегодня мы поговорим о том, как развивается ребенок в три года.</w:t>
      </w:r>
    </w:p>
    <w:p w:rsidR="0069592B" w:rsidRPr="00F5099F" w:rsidRDefault="0069592B" w:rsidP="00F5099F">
      <w:pPr>
        <w:spacing w:line="276" w:lineRule="auto"/>
        <w:divId w:val="1582643297"/>
        <w:rPr>
          <w:b/>
          <w:sz w:val="28"/>
          <w:szCs w:val="28"/>
        </w:rPr>
      </w:pPr>
    </w:p>
    <w:p w:rsidR="0069592B" w:rsidRDefault="0069592B" w:rsidP="009D70EC">
      <w:pPr>
        <w:spacing w:line="276" w:lineRule="auto"/>
        <w:divId w:val="1582643320"/>
        <w:rPr>
          <w:sz w:val="28"/>
          <w:szCs w:val="28"/>
        </w:rPr>
      </w:pPr>
      <w:r w:rsidRPr="00F5099F">
        <w:rPr>
          <w:b/>
          <w:sz w:val="28"/>
          <w:szCs w:val="28"/>
        </w:rPr>
        <w:t>Ведущий:</w:t>
      </w:r>
      <w:r>
        <w:rPr>
          <w:b/>
        </w:rPr>
        <w:t xml:space="preserve"> </w:t>
      </w:r>
      <w:r w:rsidRPr="00F5099F">
        <w:rPr>
          <w:sz w:val="28"/>
          <w:szCs w:val="28"/>
        </w:rPr>
        <w:t>На этом возрастном этапе он начинает осознавать себя как личность, его эмоциональные переживания становятся глубже,</w:t>
      </w:r>
      <w:r>
        <w:rPr>
          <w:sz w:val="28"/>
          <w:szCs w:val="28"/>
        </w:rPr>
        <w:t xml:space="preserve"> расширяется сфера деятельности</w:t>
      </w:r>
      <w:r w:rsidRPr="00F5099F">
        <w:rPr>
          <w:sz w:val="28"/>
          <w:szCs w:val="28"/>
        </w:rPr>
        <w:t>. Становление детской личности связано с эмоциональной сферой, сферой интересов и мотивами поведения. В этот период особое значение имеет семейное воспитание. Именно в семье ребенок учится радоваться, огорчаться, удивлять, любить. Характер общения с ребенком определяет его эмоциональное самочувствие. Прежде чем приступить к обсуждению этой важной темы, давайте поприветствуем</w:t>
      </w:r>
      <w:r>
        <w:rPr>
          <w:sz w:val="28"/>
          <w:szCs w:val="28"/>
        </w:rPr>
        <w:t>,</w:t>
      </w:r>
      <w:r w:rsidRPr="00F5099F">
        <w:rPr>
          <w:sz w:val="28"/>
          <w:szCs w:val="28"/>
        </w:rPr>
        <w:t xml:space="preserve"> друг друга</w:t>
      </w:r>
      <w:r>
        <w:rPr>
          <w:sz w:val="28"/>
          <w:szCs w:val="28"/>
        </w:rPr>
        <w:t xml:space="preserve"> и узнаем о ваших интересах.</w:t>
      </w:r>
    </w:p>
    <w:p w:rsidR="0069592B" w:rsidRDefault="0069592B" w:rsidP="009D70EC">
      <w:pPr>
        <w:spacing w:line="276" w:lineRule="auto"/>
        <w:divId w:val="1582643320"/>
        <w:rPr>
          <w:i/>
          <w:sz w:val="28"/>
          <w:szCs w:val="28"/>
        </w:rPr>
      </w:pPr>
      <w:r w:rsidRPr="009D70EC">
        <w:rPr>
          <w:i/>
          <w:sz w:val="28"/>
          <w:szCs w:val="28"/>
        </w:rPr>
        <w:t xml:space="preserve">            ( ведущий приглашает всех выйти и встать в круг)</w:t>
      </w:r>
    </w:p>
    <w:p w:rsidR="0069592B" w:rsidRDefault="0069592B" w:rsidP="009D70EC">
      <w:pPr>
        <w:spacing w:line="276" w:lineRule="auto"/>
        <w:divId w:val="1582643320"/>
        <w:rPr>
          <w:i/>
          <w:sz w:val="28"/>
          <w:szCs w:val="28"/>
        </w:rPr>
      </w:pPr>
    </w:p>
    <w:p w:rsidR="0069592B" w:rsidRDefault="0069592B" w:rsidP="009D70EC">
      <w:pPr>
        <w:spacing w:line="276" w:lineRule="auto"/>
        <w:divId w:val="158264332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C670C">
        <w:rPr>
          <w:b/>
          <w:sz w:val="28"/>
          <w:szCs w:val="28"/>
        </w:rPr>
        <w:t>Проводится игра  «Никто не знает, что я…»</w:t>
      </w:r>
    </w:p>
    <w:p w:rsidR="0069592B" w:rsidRPr="00DC670C" w:rsidRDefault="0069592B" w:rsidP="009D70EC">
      <w:pPr>
        <w:spacing w:line="276" w:lineRule="auto"/>
        <w:divId w:val="1582643320"/>
        <w:rPr>
          <w:b/>
          <w:i/>
          <w:sz w:val="28"/>
          <w:szCs w:val="28"/>
        </w:rPr>
      </w:pPr>
    </w:p>
    <w:p w:rsidR="0069592B" w:rsidRPr="009D70EC" w:rsidRDefault="0069592B" w:rsidP="009D70EC">
      <w:pPr>
        <w:spacing w:line="276" w:lineRule="auto"/>
        <w:divId w:val="1582643410"/>
        <w:rPr>
          <w:sz w:val="28"/>
          <w:szCs w:val="28"/>
        </w:rPr>
      </w:pPr>
      <w:r w:rsidRPr="009D70EC">
        <w:rPr>
          <w:b/>
          <w:sz w:val="28"/>
          <w:szCs w:val="28"/>
        </w:rPr>
        <w:t>Ведущий</w:t>
      </w:r>
      <w:r w:rsidRPr="009D70EC">
        <w:rPr>
          <w:sz w:val="28"/>
          <w:szCs w:val="28"/>
        </w:rPr>
        <w:t>: Сейчас я б</w:t>
      </w:r>
      <w:r>
        <w:rPr>
          <w:sz w:val="28"/>
          <w:szCs w:val="28"/>
        </w:rPr>
        <w:t>уду передавать всем мячик. Тот, кто получает мячик</w:t>
      </w:r>
      <w:r w:rsidRPr="009D70EC">
        <w:rPr>
          <w:sz w:val="28"/>
          <w:szCs w:val="28"/>
        </w:rPr>
        <w:t>, представляется и заканчивает предложение: «Никто не знает, что я…»</w:t>
      </w:r>
    </w:p>
    <w:p w:rsidR="0069592B" w:rsidRPr="00DC670C" w:rsidRDefault="0069592B" w:rsidP="00DC670C">
      <w:pPr>
        <w:pStyle w:val="NormalWeb"/>
        <w:spacing w:line="276" w:lineRule="auto"/>
        <w:divId w:val="1582643396"/>
        <w:rPr>
          <w:sz w:val="28"/>
          <w:szCs w:val="28"/>
        </w:rPr>
      </w:pPr>
      <w:r w:rsidRPr="00DC670C">
        <w:rPr>
          <w:sz w:val="28"/>
          <w:szCs w:val="28"/>
        </w:rPr>
        <w:t>Все участники рассказывают о своих интересах. Например: «…очень люблю готовить», «…собираю коллекцию…»</w:t>
      </w:r>
    </w:p>
    <w:p w:rsidR="0069592B" w:rsidRDefault="0069592B" w:rsidP="009D70EC">
      <w:pPr>
        <w:spacing w:line="276" w:lineRule="auto"/>
        <w:divId w:val="1582643388"/>
        <w:rPr>
          <w:sz w:val="28"/>
          <w:szCs w:val="28"/>
        </w:rPr>
      </w:pPr>
      <w:r w:rsidRPr="009D70EC">
        <w:rPr>
          <w:b/>
          <w:sz w:val="28"/>
          <w:szCs w:val="28"/>
        </w:rPr>
        <w:t>Ведущий:</w:t>
      </w:r>
      <w:r>
        <w:rPr>
          <w:b/>
        </w:rPr>
        <w:t xml:space="preserve"> </w:t>
      </w:r>
      <w:r w:rsidRPr="009D70EC">
        <w:rPr>
          <w:sz w:val="28"/>
          <w:szCs w:val="28"/>
        </w:rPr>
        <w:t>Ув</w:t>
      </w:r>
      <w:r>
        <w:rPr>
          <w:sz w:val="28"/>
          <w:szCs w:val="28"/>
        </w:rPr>
        <w:t>ажаемые родители!</w:t>
      </w:r>
      <w:r w:rsidRPr="009D70EC">
        <w:rPr>
          <w:sz w:val="28"/>
          <w:szCs w:val="28"/>
        </w:rPr>
        <w:t xml:space="preserve"> Мы поприветствовали друг друга. Узнали о</w:t>
      </w:r>
      <w:r w:rsidRPr="009D70EC">
        <w:rPr>
          <w:b/>
          <w:sz w:val="28"/>
          <w:szCs w:val="28"/>
        </w:rPr>
        <w:t xml:space="preserve"> </w:t>
      </w:r>
      <w:r w:rsidRPr="009D70EC">
        <w:rPr>
          <w:sz w:val="28"/>
          <w:szCs w:val="28"/>
        </w:rPr>
        <w:t>ваших интересах</w:t>
      </w:r>
      <w:r w:rsidRPr="009D70EC">
        <w:rPr>
          <w:b/>
          <w:sz w:val="28"/>
          <w:szCs w:val="28"/>
        </w:rPr>
        <w:t xml:space="preserve">. </w:t>
      </w:r>
      <w:r w:rsidRPr="009D70EC">
        <w:rPr>
          <w:sz w:val="28"/>
          <w:szCs w:val="28"/>
        </w:rPr>
        <w:t>А теперь поговорим о наших детях, их качествах.</w:t>
      </w:r>
      <w:r>
        <w:rPr>
          <w:sz w:val="28"/>
          <w:szCs w:val="28"/>
        </w:rPr>
        <w:t xml:space="preserve"> Мы приглашаем всех за столы.</w:t>
      </w:r>
    </w:p>
    <w:p w:rsidR="0069592B" w:rsidRDefault="0069592B" w:rsidP="009D70EC">
      <w:pPr>
        <w:spacing w:line="276" w:lineRule="auto"/>
        <w:divId w:val="1582643388"/>
        <w:rPr>
          <w:sz w:val="28"/>
          <w:szCs w:val="28"/>
        </w:rPr>
      </w:pPr>
    </w:p>
    <w:p w:rsidR="0069592B" w:rsidRPr="009D70EC" w:rsidRDefault="0069592B" w:rsidP="009D70EC">
      <w:pPr>
        <w:spacing w:line="276" w:lineRule="auto"/>
        <w:divId w:val="15826433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787E4B">
        <w:rPr>
          <w:b/>
          <w:sz w:val="28"/>
          <w:szCs w:val="28"/>
        </w:rPr>
        <w:t>Упражнение  «Вот какой он, мой ребенок!»</w:t>
      </w:r>
    </w:p>
    <w:p w:rsidR="0069592B" w:rsidRPr="00DC670C" w:rsidRDefault="0069592B" w:rsidP="00DC670C">
      <w:pPr>
        <w:pStyle w:val="Heading2"/>
        <w:spacing w:line="276" w:lineRule="auto"/>
        <w:divId w:val="1582643299"/>
        <w:rPr>
          <w:b w:val="0"/>
          <w:i/>
          <w:sz w:val="28"/>
          <w:szCs w:val="28"/>
        </w:rPr>
      </w:pPr>
      <w:r w:rsidRPr="00DC670C">
        <w:rPr>
          <w:i/>
        </w:rPr>
        <w:t xml:space="preserve"> </w:t>
      </w:r>
      <w:r w:rsidRPr="00DC670C">
        <w:rPr>
          <w:b w:val="0"/>
          <w:i/>
          <w:sz w:val="28"/>
          <w:szCs w:val="28"/>
        </w:rPr>
        <w:t xml:space="preserve"> (Ведущий дает каждому участнику лист</w:t>
      </w:r>
      <w:r>
        <w:rPr>
          <w:b w:val="0"/>
          <w:i/>
          <w:sz w:val="28"/>
          <w:szCs w:val="28"/>
        </w:rPr>
        <w:t>ы</w:t>
      </w:r>
      <w:r w:rsidRPr="00DC670C">
        <w:rPr>
          <w:b w:val="0"/>
          <w:i/>
          <w:sz w:val="28"/>
          <w:szCs w:val="28"/>
        </w:rPr>
        <w:t xml:space="preserve"> с изображением двух ладоней)</w:t>
      </w:r>
    </w:p>
    <w:p w:rsidR="0069592B" w:rsidRPr="009D70EC" w:rsidRDefault="0069592B" w:rsidP="009D70EC">
      <w:pPr>
        <w:spacing w:line="276" w:lineRule="auto"/>
        <w:divId w:val="1582643302"/>
        <w:rPr>
          <w:b/>
          <w:sz w:val="28"/>
          <w:szCs w:val="28"/>
        </w:rPr>
      </w:pPr>
      <w:r w:rsidRPr="00787E4B">
        <w:rPr>
          <w:b/>
          <w:sz w:val="28"/>
          <w:szCs w:val="28"/>
        </w:rPr>
        <w:t>Ведущий:</w:t>
      </w:r>
      <w:r>
        <w:rPr>
          <w:b/>
        </w:rPr>
        <w:t xml:space="preserve"> </w:t>
      </w:r>
      <w:r w:rsidRPr="009D70EC">
        <w:rPr>
          <w:sz w:val="28"/>
          <w:szCs w:val="28"/>
        </w:rPr>
        <w:t>Перед вами лежат листы с изображением ладошек. Ваша задача – на каждом пальце написать букву имени своего ребенка, а затем подобрать качество, которое начинается на эту букву и соответствует характеру ребенка.</w:t>
      </w:r>
    </w:p>
    <w:p w:rsidR="0069592B" w:rsidRPr="00123270" w:rsidRDefault="0069592B" w:rsidP="00123270">
      <w:pPr>
        <w:pStyle w:val="NormalWeb"/>
        <w:spacing w:line="276" w:lineRule="auto"/>
        <w:divId w:val="1582643351"/>
        <w:rPr>
          <w:i/>
          <w:sz w:val="28"/>
          <w:szCs w:val="28"/>
        </w:rPr>
      </w:pPr>
      <w:r>
        <w:rPr>
          <w:i/>
          <w:sz w:val="28"/>
          <w:szCs w:val="28"/>
        </w:rPr>
        <w:t>(Родители выполняют упражнение, после представляют свои описания)</w:t>
      </w:r>
      <w:r>
        <w:rPr>
          <w:sz w:val="28"/>
          <w:szCs w:val="28"/>
        </w:rPr>
        <w:t xml:space="preserve">                     </w:t>
      </w:r>
    </w:p>
    <w:p w:rsidR="0069592B" w:rsidRPr="00DC670C" w:rsidRDefault="0069592B" w:rsidP="00DC670C">
      <w:pPr>
        <w:spacing w:line="276" w:lineRule="auto"/>
        <w:divId w:val="1582643317"/>
        <w:rPr>
          <w:b/>
          <w:sz w:val="28"/>
          <w:szCs w:val="28"/>
        </w:rPr>
      </w:pPr>
      <w:r w:rsidRPr="00DC670C">
        <w:rPr>
          <w:b/>
          <w:sz w:val="28"/>
          <w:szCs w:val="28"/>
        </w:rPr>
        <w:t xml:space="preserve">Ведущий: </w:t>
      </w:r>
      <w:r w:rsidRPr="00DC670C">
        <w:rPr>
          <w:sz w:val="28"/>
          <w:szCs w:val="28"/>
        </w:rPr>
        <w:t xml:space="preserve">Вы рассказали о лучших качествах своих детей. На них и нужно опираться в процессе общения с ребенком. А качества, которые </w:t>
      </w:r>
      <w:r>
        <w:rPr>
          <w:sz w:val="28"/>
          <w:szCs w:val="28"/>
        </w:rPr>
        <w:t>вам не по душе,</w:t>
      </w:r>
      <w:r w:rsidRPr="00DC670C">
        <w:rPr>
          <w:sz w:val="28"/>
          <w:szCs w:val="28"/>
        </w:rPr>
        <w:t xml:space="preserve"> скоро уйдут на второй план или совсем исчезнут.</w:t>
      </w:r>
    </w:p>
    <w:p w:rsidR="0069592B" w:rsidRPr="00F5099F" w:rsidRDefault="0069592B" w:rsidP="00D06E06">
      <w:pPr>
        <w:pStyle w:val="NormalWeb"/>
        <w:spacing w:line="276" w:lineRule="auto"/>
        <w:divId w:val="1582643384"/>
        <w:rPr>
          <w:sz w:val="28"/>
          <w:szCs w:val="28"/>
        </w:rPr>
      </w:pPr>
      <w:r w:rsidRPr="00F5099F">
        <w:rPr>
          <w:sz w:val="28"/>
          <w:szCs w:val="28"/>
        </w:rPr>
        <w:t>Тему нашей встречи</w:t>
      </w:r>
      <w:r>
        <w:rPr>
          <w:sz w:val="28"/>
          <w:szCs w:val="28"/>
        </w:rPr>
        <w:t>, чтобы не раскрывать интриги, мы бы назвали</w:t>
      </w:r>
      <w:r w:rsidRPr="00F5099F">
        <w:rPr>
          <w:sz w:val="28"/>
          <w:szCs w:val="28"/>
        </w:rPr>
        <w:t xml:space="preserve"> так: «Что с моим ребенком?» Тема важная, насущная. Сегодня мы вместе постараемся понять, почему в определенный момент жизни у вашего ребенка поведение, настроение, отношение к вам меняется в худшую сторону и что в </w:t>
      </w:r>
      <w:r>
        <w:rPr>
          <w:sz w:val="28"/>
          <w:szCs w:val="28"/>
        </w:rPr>
        <w:t xml:space="preserve">этом случае надо делать.  </w:t>
      </w:r>
    </w:p>
    <w:p w:rsidR="0069592B" w:rsidRPr="00F5099F" w:rsidRDefault="0069592B">
      <w:pPr>
        <w:pStyle w:val="Heading2"/>
        <w:spacing w:line="276" w:lineRule="auto"/>
        <w:divId w:val="158264329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F5099F">
        <w:rPr>
          <w:sz w:val="28"/>
          <w:szCs w:val="28"/>
        </w:rPr>
        <w:t>Задание «Особенности поведения»</w:t>
      </w:r>
    </w:p>
    <w:p w:rsidR="0069592B" w:rsidRPr="00A876B8" w:rsidRDefault="0069592B" w:rsidP="00A876B8">
      <w:pPr>
        <w:spacing w:line="276" w:lineRule="auto"/>
        <w:divId w:val="1582643395"/>
        <w:rPr>
          <w:b/>
          <w:sz w:val="28"/>
          <w:szCs w:val="28"/>
        </w:rPr>
      </w:pPr>
      <w:r w:rsidRPr="00A876B8">
        <w:rPr>
          <w:b/>
          <w:sz w:val="28"/>
          <w:szCs w:val="28"/>
        </w:rPr>
        <w:t xml:space="preserve">Ведущий: </w:t>
      </w:r>
      <w:r w:rsidRPr="00A876B8">
        <w:rPr>
          <w:sz w:val="28"/>
          <w:szCs w:val="28"/>
        </w:rPr>
        <w:t>Уважаемые родители!</w:t>
      </w:r>
      <w:r w:rsidRPr="00A876B8">
        <w:rPr>
          <w:b/>
          <w:sz w:val="28"/>
          <w:szCs w:val="28"/>
        </w:rPr>
        <w:t xml:space="preserve"> </w:t>
      </w:r>
      <w:r w:rsidRPr="00A876B8">
        <w:rPr>
          <w:sz w:val="28"/>
          <w:szCs w:val="28"/>
        </w:rPr>
        <w:t xml:space="preserve">Сейчас я раздам вам карточки с утверждениями. Ваша задача – отметить те утверждения, которые соответствуют поведению ваших детей. </w:t>
      </w:r>
    </w:p>
    <w:p w:rsidR="0069592B" w:rsidRDefault="0069592B" w:rsidP="00A876B8">
      <w:pPr>
        <w:pStyle w:val="NormalWeb"/>
        <w:spacing w:line="276" w:lineRule="auto"/>
        <w:divId w:val="1582643401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Ведущий раздает листы командам</w:t>
      </w:r>
      <w:r w:rsidRPr="00042D31">
        <w:rPr>
          <w:i/>
          <w:sz w:val="28"/>
          <w:szCs w:val="28"/>
        </w:rPr>
        <w:t xml:space="preserve"> с утверждениями</w:t>
      </w:r>
    </w:p>
    <w:p w:rsidR="0069592B" w:rsidRPr="00A876B8" w:rsidRDefault="0069592B" w:rsidP="00A876B8">
      <w:pPr>
        <w:pStyle w:val="NormalWeb"/>
        <w:spacing w:line="276" w:lineRule="auto"/>
        <w:divId w:val="1582643401"/>
        <w:rPr>
          <w:i/>
          <w:sz w:val="28"/>
          <w:szCs w:val="28"/>
        </w:rPr>
      </w:pPr>
      <w:r w:rsidRPr="00042D31">
        <w:rPr>
          <w:i/>
          <w:sz w:val="28"/>
          <w:szCs w:val="28"/>
        </w:rPr>
        <w:t>:</w:t>
      </w:r>
      <w:r w:rsidRPr="00042D31">
        <w:rPr>
          <w:i/>
          <w:color w:val="0000CC"/>
          <w:sz w:val="28"/>
          <w:szCs w:val="28"/>
        </w:rPr>
        <w:t>Мой ребенок изменился, стал совершенно другим.</w:t>
      </w:r>
    </w:p>
    <w:p w:rsidR="0069592B" w:rsidRPr="00042D31" w:rsidRDefault="0069592B">
      <w:pPr>
        <w:pStyle w:val="NormalWeb"/>
        <w:spacing w:line="276" w:lineRule="auto"/>
        <w:divId w:val="1582643401"/>
        <w:rPr>
          <w:i/>
          <w:color w:val="0000CC"/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Стал упрямым, постоянно настаивает на своем.</w:t>
      </w:r>
    </w:p>
    <w:p w:rsidR="0069592B" w:rsidRPr="00042D31" w:rsidRDefault="0069592B">
      <w:pPr>
        <w:pStyle w:val="NormalWeb"/>
        <w:spacing w:line="276" w:lineRule="auto"/>
        <w:divId w:val="1582643401"/>
        <w:rPr>
          <w:i/>
          <w:color w:val="0000CC"/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Не воспринимает мнение других.</w:t>
      </w:r>
    </w:p>
    <w:p w:rsidR="0069592B" w:rsidRPr="00042D31" w:rsidRDefault="0069592B">
      <w:pPr>
        <w:pStyle w:val="NormalWeb"/>
        <w:spacing w:line="276" w:lineRule="auto"/>
        <w:divId w:val="1582643401"/>
        <w:rPr>
          <w:i/>
          <w:color w:val="0000CC"/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Часто устраивает истерики.</w:t>
      </w:r>
    </w:p>
    <w:p w:rsidR="0069592B" w:rsidRPr="00042D31" w:rsidRDefault="0069592B">
      <w:pPr>
        <w:pStyle w:val="NormalWeb"/>
        <w:spacing w:line="276" w:lineRule="auto"/>
        <w:divId w:val="1582643401"/>
        <w:rPr>
          <w:i/>
          <w:color w:val="0000CC"/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Отказывается выполнять требования взрослых, словно их не слышит.</w:t>
      </w:r>
    </w:p>
    <w:p w:rsidR="0069592B" w:rsidRPr="00042D31" w:rsidRDefault="0069592B">
      <w:pPr>
        <w:pStyle w:val="NormalWeb"/>
        <w:spacing w:line="276" w:lineRule="auto"/>
        <w:divId w:val="1582643401"/>
        <w:rPr>
          <w:i/>
          <w:color w:val="0000CC"/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Стремится достигнуть своей цели, используя отрицательные методы воздействия на родителей: нытье, угрозы, капризы.</w:t>
      </w:r>
    </w:p>
    <w:p w:rsidR="0069592B" w:rsidRPr="00042D31" w:rsidRDefault="0069592B">
      <w:pPr>
        <w:pStyle w:val="NormalWeb"/>
        <w:spacing w:line="276" w:lineRule="auto"/>
        <w:divId w:val="1582643401"/>
        <w:rPr>
          <w:i/>
          <w:color w:val="0000CC"/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Ругается, дразнится, обзывает родителей.</w:t>
      </w:r>
    </w:p>
    <w:p w:rsidR="0069592B" w:rsidRPr="00042D31" w:rsidRDefault="0069592B">
      <w:pPr>
        <w:pStyle w:val="NormalWeb"/>
        <w:spacing w:line="276" w:lineRule="auto"/>
        <w:divId w:val="1582643401"/>
        <w:rPr>
          <w:i/>
          <w:color w:val="0000CC"/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Проявляет деспотическую власть по отношению к родителям.</w:t>
      </w:r>
    </w:p>
    <w:p w:rsidR="0069592B" w:rsidRPr="00042D31" w:rsidRDefault="0069592B">
      <w:pPr>
        <w:pStyle w:val="NormalWeb"/>
        <w:spacing w:line="276" w:lineRule="auto"/>
        <w:divId w:val="1582643401"/>
        <w:rPr>
          <w:i/>
          <w:color w:val="0000CC"/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Ревнует по отношению к другим детям: может забирать игрушки, одежду, толкает, замахивается.</w:t>
      </w:r>
    </w:p>
    <w:p w:rsidR="0069592B" w:rsidRPr="00F5099F" w:rsidRDefault="0069592B">
      <w:pPr>
        <w:pStyle w:val="NormalWeb"/>
        <w:spacing w:line="276" w:lineRule="auto"/>
        <w:divId w:val="1582643401"/>
        <w:rPr>
          <w:sz w:val="28"/>
          <w:szCs w:val="28"/>
        </w:rPr>
      </w:pPr>
      <w:r w:rsidRPr="00042D31">
        <w:rPr>
          <w:i/>
          <w:color w:val="0000CC"/>
          <w:sz w:val="28"/>
          <w:szCs w:val="28"/>
        </w:rPr>
        <w:t>Отказывается подчиняться требованиям взрослых и стремится сделать все наоборот, даже вопреки собственному желанию.</w:t>
      </w:r>
      <w:r w:rsidRPr="00F5099F">
        <w:rPr>
          <w:sz w:val="28"/>
          <w:szCs w:val="28"/>
        </w:rPr>
        <w:br/>
        <w:t> </w:t>
      </w:r>
    </w:p>
    <w:p w:rsidR="0069592B" w:rsidRPr="00F5099F" w:rsidRDefault="0069592B" w:rsidP="00CD13C8">
      <w:pPr>
        <w:pStyle w:val="NormalWeb"/>
        <w:spacing w:line="276" w:lineRule="auto"/>
        <w:divId w:val="1582643401"/>
        <w:rPr>
          <w:sz w:val="28"/>
          <w:szCs w:val="28"/>
        </w:rPr>
      </w:pPr>
      <w:r w:rsidRPr="00F5099F">
        <w:rPr>
          <w:sz w:val="28"/>
          <w:szCs w:val="28"/>
        </w:rPr>
        <w:t>По желанию родители озвучивают свои ответы. Ведущий обобщает их.</w:t>
      </w:r>
    </w:p>
    <w:p w:rsidR="0069592B" w:rsidRPr="00042D31" w:rsidRDefault="0069592B">
      <w:pPr>
        <w:spacing w:line="276" w:lineRule="auto"/>
        <w:divId w:val="1582643379"/>
        <w:rPr>
          <w:b/>
          <w:sz w:val="28"/>
          <w:szCs w:val="28"/>
        </w:rPr>
      </w:pPr>
      <w:r w:rsidRPr="00042D31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>:</w:t>
      </w:r>
    </w:p>
    <w:p w:rsidR="0069592B" w:rsidRPr="00F5099F" w:rsidRDefault="0069592B">
      <w:pPr>
        <w:pStyle w:val="NormalWeb"/>
        <w:spacing w:line="276" w:lineRule="auto"/>
        <w:divId w:val="1582643289"/>
        <w:rPr>
          <w:sz w:val="28"/>
          <w:szCs w:val="28"/>
        </w:rPr>
      </w:pPr>
      <w:r w:rsidRPr="00F5099F">
        <w:rPr>
          <w:sz w:val="28"/>
          <w:szCs w:val="28"/>
        </w:rPr>
        <w:t>На основании ваших ответов можно сказать, что многим из вас кажется, что ребенка будто подменили. Он стал капризным, делает все наоборот, поступает назло, бросает игрушки, грубит.</w:t>
      </w:r>
    </w:p>
    <w:p w:rsidR="0069592B" w:rsidRPr="00F5099F" w:rsidRDefault="0069592B">
      <w:pPr>
        <w:pStyle w:val="NormalWeb"/>
        <w:spacing w:line="276" w:lineRule="auto"/>
        <w:divId w:val="1582643289"/>
        <w:rPr>
          <w:sz w:val="28"/>
          <w:szCs w:val="28"/>
        </w:rPr>
      </w:pPr>
      <w:r w:rsidRPr="00F5099F">
        <w:rPr>
          <w:sz w:val="28"/>
          <w:szCs w:val="28"/>
        </w:rPr>
        <w:t>Давайте опишем типичное утро ребенка трех лет. Мама или папа с ребенком собираются в детский сад. Родитель торопится, ведь ему уже пора на работу. А ребенок тянет время. Пуговицы застегивать не дает, сапоги надевать не разрешает. Он все хочет делать сам, при этом ковыряется, хнычет, простейшие действия у него не получаются.</w:t>
      </w:r>
    </w:p>
    <w:p w:rsidR="0069592B" w:rsidRPr="00F5099F" w:rsidRDefault="0069592B">
      <w:pPr>
        <w:pStyle w:val="NormalWeb"/>
        <w:spacing w:line="276" w:lineRule="auto"/>
        <w:divId w:val="1582643289"/>
        <w:rPr>
          <w:sz w:val="28"/>
          <w:szCs w:val="28"/>
        </w:rPr>
      </w:pPr>
      <w:r w:rsidRPr="00F5099F">
        <w:rPr>
          <w:sz w:val="28"/>
          <w:szCs w:val="28"/>
        </w:rPr>
        <w:t>Родитель начинает нервничать, дергать ребенка, в результате не сдерживается и кричит на него. Ребенок впадает в истерику. Родитель нервничает еще больше. В результате оба опаздывают: ребенок – в сад; родитель – на работу. Чтобы правильно назвать такое состояние, расшифруйте ребус.</w:t>
      </w:r>
    </w:p>
    <w:p w:rsidR="0069592B" w:rsidRPr="00042D31" w:rsidRDefault="0069592B" w:rsidP="00CD13C8">
      <w:pPr>
        <w:pStyle w:val="NormalWeb"/>
        <w:spacing w:line="276" w:lineRule="auto"/>
        <w:divId w:val="1582643402"/>
        <w:rPr>
          <w:i/>
          <w:sz w:val="28"/>
          <w:szCs w:val="28"/>
        </w:rPr>
      </w:pPr>
      <w:r w:rsidRPr="00042D31">
        <w:rPr>
          <w:i/>
          <w:sz w:val="28"/>
          <w:szCs w:val="28"/>
        </w:rPr>
        <w:t>Веду</w:t>
      </w:r>
      <w:r>
        <w:rPr>
          <w:i/>
          <w:sz w:val="28"/>
          <w:szCs w:val="28"/>
        </w:rPr>
        <w:t>щий прикрепляет ребус на доску размером А3</w:t>
      </w:r>
      <w:r w:rsidRPr="00042D31">
        <w:rPr>
          <w:i/>
          <w:sz w:val="28"/>
          <w:szCs w:val="28"/>
        </w:rPr>
        <w:t xml:space="preserve">. Родители его решают и дают ответ: </w:t>
      </w:r>
      <w:r>
        <w:rPr>
          <w:i/>
          <w:sz w:val="28"/>
          <w:szCs w:val="28"/>
        </w:rPr>
        <w:t xml:space="preserve">                    </w:t>
      </w:r>
      <w:r w:rsidRPr="00D06E06">
        <w:rPr>
          <w:b/>
          <w:i/>
          <w:color w:val="3333CC"/>
          <w:sz w:val="32"/>
          <w:szCs w:val="32"/>
        </w:rPr>
        <w:t>кризис</w:t>
      </w:r>
      <w:r w:rsidRPr="00D06E06">
        <w:rPr>
          <w:i/>
          <w:color w:val="3333CC"/>
          <w:sz w:val="32"/>
          <w:szCs w:val="32"/>
        </w:rPr>
        <w:t>.</w:t>
      </w:r>
    </w:p>
    <w:p w:rsidR="0069592B" w:rsidRPr="00042D31" w:rsidRDefault="0069592B" w:rsidP="00042D31">
      <w:pPr>
        <w:spacing w:line="276" w:lineRule="auto"/>
        <w:divId w:val="1582643338"/>
        <w:rPr>
          <w:b/>
          <w:sz w:val="28"/>
          <w:szCs w:val="28"/>
        </w:rPr>
      </w:pPr>
      <w:r w:rsidRPr="00042D31">
        <w:rPr>
          <w:b/>
        </w:rPr>
        <w:t>Ведущий</w:t>
      </w:r>
      <w:r>
        <w:rPr>
          <w:b/>
        </w:rPr>
        <w:t xml:space="preserve">: </w:t>
      </w:r>
      <w:r w:rsidRPr="00042D31">
        <w:rPr>
          <w:sz w:val="28"/>
          <w:szCs w:val="28"/>
        </w:rPr>
        <w:t>Верно. Возраст от 2,5 до 3,5 года – критический. В этот период формируется «Я</w:t>
      </w:r>
      <w:r>
        <w:rPr>
          <w:sz w:val="28"/>
          <w:szCs w:val="28"/>
        </w:rPr>
        <w:t>» ребенка, которое влияет на всё</w:t>
      </w:r>
      <w:r w:rsidRPr="00042D31">
        <w:rPr>
          <w:sz w:val="28"/>
          <w:szCs w:val="28"/>
        </w:rPr>
        <w:t xml:space="preserve"> его дальнейшее развитие. Этот период требует пристального внимания родителей и педагогов. Данная проблема актуальна еще и потому, что меняются ваши личностные ориентиры и мировоззрение. Чрезмерная занятость, недостат</w:t>
      </w:r>
      <w:r>
        <w:rPr>
          <w:sz w:val="28"/>
          <w:szCs w:val="28"/>
        </w:rPr>
        <w:t xml:space="preserve">очность </w:t>
      </w:r>
      <w:r w:rsidRPr="00042D31">
        <w:rPr>
          <w:sz w:val="28"/>
          <w:szCs w:val="28"/>
        </w:rPr>
        <w:t xml:space="preserve"> знаний и неумение эффективно общаться с ребенком</w:t>
      </w:r>
      <w:r>
        <w:rPr>
          <w:sz w:val="28"/>
          <w:szCs w:val="28"/>
        </w:rPr>
        <w:t>.</w:t>
      </w:r>
      <w:r w:rsidRPr="00042D31">
        <w:rPr>
          <w:sz w:val="28"/>
          <w:szCs w:val="28"/>
        </w:rPr>
        <w:t xml:space="preserve"> Каковы же признаки этого явления? Их сформулировал с</w:t>
      </w:r>
      <w:r>
        <w:rPr>
          <w:sz w:val="28"/>
          <w:szCs w:val="28"/>
        </w:rPr>
        <w:t>оветский психолог</w:t>
      </w:r>
      <w:r w:rsidRPr="00042D31">
        <w:rPr>
          <w:sz w:val="28"/>
          <w:szCs w:val="28"/>
        </w:rPr>
        <w:t xml:space="preserve"> Лев Семенович Выготский и назвал «Семизвездием симптомов». Чтобы узнать</w:t>
      </w:r>
      <w:r>
        <w:rPr>
          <w:sz w:val="28"/>
          <w:szCs w:val="28"/>
        </w:rPr>
        <w:t xml:space="preserve"> о них, предлагаем</w:t>
      </w:r>
      <w:r w:rsidRPr="00042D31">
        <w:rPr>
          <w:sz w:val="28"/>
          <w:szCs w:val="28"/>
        </w:rPr>
        <w:t xml:space="preserve"> принять участие в квест</w:t>
      </w:r>
      <w:r>
        <w:rPr>
          <w:sz w:val="28"/>
          <w:szCs w:val="28"/>
        </w:rPr>
        <w:t xml:space="preserve"> – </w:t>
      </w:r>
      <w:r w:rsidRPr="00042D31">
        <w:rPr>
          <w:sz w:val="28"/>
          <w:szCs w:val="28"/>
        </w:rPr>
        <w:t>игре</w:t>
      </w:r>
      <w:r>
        <w:rPr>
          <w:sz w:val="28"/>
          <w:szCs w:val="28"/>
        </w:rPr>
        <w:t xml:space="preserve"> </w:t>
      </w:r>
      <w:r w:rsidRPr="00F5099F">
        <w:rPr>
          <w:sz w:val="28"/>
          <w:szCs w:val="28"/>
        </w:rPr>
        <w:t>«Поиск симптомов кризиса трех лет»</w:t>
      </w:r>
    </w:p>
    <w:p w:rsidR="0069592B" w:rsidRPr="00F5099F" w:rsidRDefault="0069592B">
      <w:pPr>
        <w:pStyle w:val="Heading2"/>
        <w:spacing w:line="276" w:lineRule="auto"/>
        <w:divId w:val="158264329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5099F">
        <w:rPr>
          <w:sz w:val="28"/>
          <w:szCs w:val="28"/>
        </w:rPr>
        <w:t>Квест-игра «Поиск симптомов кризиса трех лет»</w:t>
      </w:r>
    </w:p>
    <w:p w:rsidR="0069592B" w:rsidRPr="004015B9" w:rsidRDefault="0069592B">
      <w:pPr>
        <w:pStyle w:val="NormalWeb"/>
        <w:spacing w:line="276" w:lineRule="auto"/>
        <w:divId w:val="1582643404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i/>
          <w:sz w:val="28"/>
          <w:szCs w:val="28"/>
        </w:rPr>
        <w:t xml:space="preserve">Ведущий прикрепляет на доску 2 </w:t>
      </w:r>
      <w:r w:rsidRPr="004015B9">
        <w:rPr>
          <w:i/>
          <w:sz w:val="28"/>
          <w:szCs w:val="28"/>
        </w:rPr>
        <w:t>кроссворд</w:t>
      </w:r>
      <w:r>
        <w:rPr>
          <w:i/>
          <w:sz w:val="28"/>
          <w:szCs w:val="28"/>
        </w:rPr>
        <w:t>а размером А3</w:t>
      </w:r>
      <w:r w:rsidRPr="004015B9">
        <w:rPr>
          <w:i/>
          <w:sz w:val="28"/>
          <w:szCs w:val="28"/>
        </w:rPr>
        <w:t>.</w:t>
      </w:r>
    </w:p>
    <w:p w:rsidR="0069592B" w:rsidRPr="004015B9" w:rsidRDefault="0069592B" w:rsidP="004015B9">
      <w:pPr>
        <w:spacing w:line="276" w:lineRule="auto"/>
        <w:divId w:val="1582643412"/>
        <w:rPr>
          <w:b/>
          <w:sz w:val="28"/>
          <w:szCs w:val="28"/>
        </w:rPr>
      </w:pPr>
      <w:r w:rsidRPr="00330E8E">
        <w:rPr>
          <w:b/>
          <w:sz w:val="28"/>
          <w:szCs w:val="28"/>
        </w:rPr>
        <w:t>Ведущий:</w:t>
      </w:r>
      <w:r>
        <w:rPr>
          <w:b/>
        </w:rPr>
        <w:t xml:space="preserve"> </w:t>
      </w:r>
      <w:r>
        <w:rPr>
          <w:sz w:val="28"/>
          <w:szCs w:val="28"/>
        </w:rPr>
        <w:t>А сейчас мы попросим</w:t>
      </w:r>
      <w:r w:rsidRPr="004015B9">
        <w:rPr>
          <w:sz w:val="28"/>
          <w:szCs w:val="28"/>
        </w:rPr>
        <w:t xml:space="preserve"> вас разгадать кроссворд</w:t>
      </w:r>
      <w:r>
        <w:rPr>
          <w:sz w:val="28"/>
          <w:szCs w:val="28"/>
        </w:rPr>
        <w:t>ы. Одной команде и другой. Получившиеся слова по вертикали – это будут первые два</w:t>
      </w:r>
      <w:r w:rsidRPr="004015B9">
        <w:rPr>
          <w:sz w:val="28"/>
          <w:szCs w:val="28"/>
        </w:rPr>
        <w:t xml:space="preserve"> симптом</w:t>
      </w:r>
      <w:r>
        <w:rPr>
          <w:sz w:val="28"/>
          <w:szCs w:val="28"/>
        </w:rPr>
        <w:t>а</w:t>
      </w:r>
      <w:r w:rsidRPr="004015B9">
        <w:rPr>
          <w:sz w:val="28"/>
          <w:szCs w:val="28"/>
        </w:rPr>
        <w:t>. </w:t>
      </w:r>
    </w:p>
    <w:p w:rsidR="0069592B" w:rsidRPr="00EA1D6A" w:rsidRDefault="0069592B">
      <w:pPr>
        <w:pStyle w:val="NormalWeb"/>
        <w:spacing w:line="276" w:lineRule="auto"/>
        <w:divId w:val="158264329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EA1D6A">
        <w:rPr>
          <w:i/>
          <w:sz w:val="28"/>
          <w:szCs w:val="28"/>
        </w:rPr>
        <w:t>Участники разгадывают слова кроссворда по горизонтали:</w:t>
      </w:r>
    </w:p>
    <w:p w:rsidR="0069592B" w:rsidRPr="00EA1D6A" w:rsidRDefault="0069592B">
      <w:pPr>
        <w:pStyle w:val="NormalWeb"/>
        <w:spacing w:line="276" w:lineRule="auto"/>
        <w:divId w:val="1582643298"/>
        <w:rPr>
          <w:b/>
          <w:color w:val="3333CC"/>
        </w:rPr>
      </w:pPr>
      <w:r>
        <w:rPr>
          <w:color w:val="3333CC"/>
          <w:sz w:val="28"/>
          <w:szCs w:val="28"/>
        </w:rPr>
        <w:t xml:space="preserve">                           </w:t>
      </w:r>
      <w:r w:rsidRPr="00EA1D6A">
        <w:rPr>
          <w:b/>
          <w:color w:val="3333CC"/>
        </w:rPr>
        <w:t>ПЕРВЫЙ КРОССВОРД</w:t>
      </w:r>
    </w:p>
    <w:p w:rsidR="0069592B" w:rsidRPr="004015B9" w:rsidRDefault="0069592B">
      <w:pPr>
        <w:pStyle w:val="NormalWeb"/>
        <w:spacing w:line="276" w:lineRule="auto"/>
        <w:divId w:val="1582643298"/>
        <w:rPr>
          <w:color w:val="3333CC"/>
          <w:sz w:val="28"/>
          <w:szCs w:val="28"/>
        </w:rPr>
      </w:pPr>
      <w:r>
        <w:rPr>
          <w:color w:val="3333CC"/>
          <w:sz w:val="28"/>
          <w:szCs w:val="28"/>
        </w:rPr>
        <w:t xml:space="preserve">                  </w:t>
      </w:r>
      <w:r w:rsidRPr="004015B9">
        <w:rPr>
          <w:color w:val="3333CC"/>
          <w:sz w:val="28"/>
          <w:szCs w:val="28"/>
        </w:rPr>
        <w:t>1. Атмосфера. (Ответ: небо.)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 </w:t>
      </w:r>
      <w:r w:rsidRPr="004015B9">
        <w:rPr>
          <w:color w:val="3333CC"/>
          <w:sz w:val="28"/>
          <w:szCs w:val="28"/>
        </w:rPr>
        <w:t>2. Деревенские пашни. (Ответ: поле.)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 3. Осадки. (Ответ: град</w:t>
      </w:r>
      <w:r w:rsidRPr="004015B9">
        <w:rPr>
          <w:color w:val="3333CC"/>
          <w:sz w:val="28"/>
          <w:szCs w:val="28"/>
        </w:rPr>
        <w:t>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 </w:t>
      </w:r>
      <w:r w:rsidRPr="004015B9">
        <w:rPr>
          <w:color w:val="3333CC"/>
          <w:sz w:val="28"/>
          <w:szCs w:val="28"/>
        </w:rPr>
        <w:t>4. Цветок. (Ответ: роза.)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 </w:t>
      </w:r>
      <w:r w:rsidRPr="004015B9">
        <w:rPr>
          <w:color w:val="3333CC"/>
          <w:sz w:val="28"/>
          <w:szCs w:val="28"/>
        </w:rPr>
        <w:t>5. Бывает слоеный. (Ответ: торт.)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 </w:t>
      </w:r>
      <w:r w:rsidRPr="004015B9">
        <w:rPr>
          <w:color w:val="3333CC"/>
          <w:sz w:val="28"/>
          <w:szCs w:val="28"/>
        </w:rPr>
        <w:t>6. Любимая детская забава. (Ответ: игра.)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 </w:t>
      </w:r>
      <w:r w:rsidRPr="004015B9">
        <w:rPr>
          <w:color w:val="3333CC"/>
          <w:sz w:val="28"/>
          <w:szCs w:val="28"/>
        </w:rPr>
        <w:t>7. Блюдо из риса. (Ответ: плов.)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 </w:t>
      </w:r>
      <w:r w:rsidRPr="004015B9">
        <w:rPr>
          <w:color w:val="3333CC"/>
          <w:sz w:val="28"/>
          <w:szCs w:val="28"/>
        </w:rPr>
        <w:t>8. Маленькая лошадка. (Ответ: пони.)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 </w:t>
      </w:r>
      <w:r w:rsidRPr="004015B9">
        <w:rPr>
          <w:color w:val="3333CC"/>
          <w:sz w:val="28"/>
          <w:szCs w:val="28"/>
        </w:rPr>
        <w:t>9. Холодное время года. (Ответ: зима.)</w:t>
      </w:r>
      <w:r w:rsidRPr="004015B9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     10. Возвышенность. (Ответ: холм</w:t>
      </w:r>
      <w:r w:rsidRPr="004015B9">
        <w:rPr>
          <w:color w:val="3333CC"/>
          <w:sz w:val="28"/>
          <w:szCs w:val="28"/>
        </w:rPr>
        <w:t>.)</w:t>
      </w:r>
    </w:p>
    <w:p w:rsidR="0069592B" w:rsidRPr="005D4C49" w:rsidRDefault="0069592B">
      <w:pPr>
        <w:pStyle w:val="NormalWeb"/>
        <w:spacing w:line="276" w:lineRule="auto"/>
        <w:divId w:val="1582643298"/>
        <w:rPr>
          <w:b/>
          <w:sz w:val="28"/>
          <w:szCs w:val="28"/>
        </w:rPr>
      </w:pPr>
      <w:r w:rsidRPr="005D4C49">
        <w:rPr>
          <w:b/>
          <w:sz w:val="28"/>
          <w:szCs w:val="28"/>
        </w:rPr>
        <w:t xml:space="preserve">Правильный ответ:    негативизм.    Первый симптом      </w:t>
      </w:r>
      <w:r w:rsidRPr="005D4C49">
        <w:rPr>
          <w:b/>
          <w:color w:val="FF0000"/>
          <w:sz w:val="28"/>
          <w:szCs w:val="28"/>
        </w:rPr>
        <w:t>негативизм.</w:t>
      </w:r>
    </w:p>
    <w:p w:rsidR="0069592B" w:rsidRDefault="0069592B" w:rsidP="00330E8E">
      <w:pPr>
        <w:spacing w:line="276" w:lineRule="auto"/>
        <w:divId w:val="1582643387"/>
        <w:rPr>
          <w:sz w:val="28"/>
          <w:szCs w:val="28"/>
        </w:rPr>
      </w:pPr>
      <w:r w:rsidRPr="00330E8E">
        <w:rPr>
          <w:b/>
          <w:sz w:val="28"/>
          <w:szCs w:val="28"/>
        </w:rPr>
        <w:t>Педагог:</w:t>
      </w:r>
      <w:r>
        <w:rPr>
          <w:b/>
        </w:rPr>
        <w:t xml:space="preserve"> </w:t>
      </w:r>
      <w:r w:rsidRPr="00330E8E">
        <w:rPr>
          <w:sz w:val="28"/>
          <w:szCs w:val="28"/>
        </w:rPr>
        <w:t>Негативизм – нежелание выполнять указания взрослого. Это не просто непослушание, а стремление делать все наоборот. Например, ребенок очень любит кататься на велосипеде. Ему не всегда разрешают, но тут говорят: «Иди катайся». Он отвечает: «Не пойду». Дело в том, что в голосе родителей он уловил повелительные нотки. Дети не только протестуют на каждом шагу против излишней, по их мнению, опеки, но специально делают то, что им запрещено.</w:t>
      </w:r>
    </w:p>
    <w:p w:rsidR="0069592B" w:rsidRDefault="0069592B" w:rsidP="00330E8E">
      <w:pPr>
        <w:spacing w:line="276" w:lineRule="auto"/>
        <w:divId w:val="1582643387"/>
        <w:rPr>
          <w:sz w:val="28"/>
          <w:szCs w:val="28"/>
        </w:rPr>
      </w:pPr>
    </w:p>
    <w:p w:rsidR="0069592B" w:rsidRPr="00405683" w:rsidRDefault="0069592B" w:rsidP="00330E8E">
      <w:pPr>
        <w:spacing w:line="276" w:lineRule="auto"/>
        <w:divId w:val="1582643387"/>
        <w:rPr>
          <w:b/>
          <w:color w:val="3333CC"/>
        </w:rPr>
      </w:pPr>
      <w:r>
        <w:rPr>
          <w:color w:val="3333CC"/>
          <w:sz w:val="28"/>
          <w:szCs w:val="28"/>
        </w:rPr>
        <w:t xml:space="preserve">                            </w:t>
      </w:r>
      <w:r w:rsidRPr="00405683">
        <w:rPr>
          <w:b/>
          <w:color w:val="3333CC"/>
        </w:rPr>
        <w:t>ВТОРОЙ КРОССВОРД</w:t>
      </w:r>
    </w:p>
    <w:p w:rsidR="0069592B" w:rsidRPr="009D19E3" w:rsidRDefault="0069592B" w:rsidP="009D19E3">
      <w:pPr>
        <w:pStyle w:val="NormalWeb"/>
        <w:spacing w:line="276" w:lineRule="auto"/>
        <w:divId w:val="1582643387"/>
        <w:rPr>
          <w:color w:val="3333CC"/>
          <w:sz w:val="28"/>
          <w:szCs w:val="28"/>
        </w:rPr>
      </w:pP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1. Предмет мебели. (Ответ: стол.)</w:t>
      </w:r>
      <w:r w:rsidRPr="009D19E3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2. Предмет гордости рыбака. (Ответ: улов.)</w:t>
      </w:r>
      <w:r w:rsidRPr="009D19E3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3. Этого нет в юрте, чуме. (Ответ: окно.)</w:t>
      </w:r>
      <w:r w:rsidRPr="009D19E3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4. Мужской шарф. (Ответ: кашне.)</w:t>
      </w:r>
      <w:r w:rsidRPr="009D19E3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5. Часть поезда. (Ответ: вагон.)</w:t>
      </w:r>
      <w:r w:rsidRPr="009D19E3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6. Крупа для цыплят. (Ответ: пшено.)</w:t>
      </w:r>
      <w:r w:rsidRPr="009D19E3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7. Жаркое время года. (Ответ: лето.)</w:t>
      </w:r>
      <w:r w:rsidRPr="009D19E3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8. Цветная пудра для глаз. (Ответ: тени.)</w:t>
      </w:r>
      <w:r w:rsidRPr="009D19E3">
        <w:rPr>
          <w:color w:val="3333CC"/>
          <w:sz w:val="28"/>
          <w:szCs w:val="28"/>
        </w:rPr>
        <w:br/>
      </w:r>
      <w:r>
        <w:rPr>
          <w:color w:val="3333CC"/>
          <w:sz w:val="28"/>
          <w:szCs w:val="28"/>
        </w:rPr>
        <w:t xml:space="preserve">            </w:t>
      </w:r>
      <w:r w:rsidRPr="009D19E3">
        <w:rPr>
          <w:color w:val="3333CC"/>
          <w:sz w:val="28"/>
          <w:szCs w:val="28"/>
        </w:rPr>
        <w:t>9. Вечнозеленое дерево. (Ответ: елка.)</w:t>
      </w:r>
    </w:p>
    <w:p w:rsidR="0069592B" w:rsidRPr="009D19E3" w:rsidRDefault="0069592B" w:rsidP="009D19E3">
      <w:pPr>
        <w:pStyle w:val="NormalWeb"/>
        <w:spacing w:line="276" w:lineRule="auto"/>
        <w:divId w:val="1582643387"/>
        <w:rPr>
          <w:b/>
          <w:sz w:val="28"/>
          <w:szCs w:val="28"/>
        </w:rPr>
      </w:pPr>
      <w:r w:rsidRPr="005D4C49">
        <w:rPr>
          <w:b/>
          <w:sz w:val="28"/>
          <w:szCs w:val="28"/>
        </w:rPr>
        <w:t>Правильный отве</w:t>
      </w:r>
      <w:r>
        <w:rPr>
          <w:b/>
          <w:sz w:val="28"/>
          <w:szCs w:val="28"/>
        </w:rPr>
        <w:t xml:space="preserve">т:       своеволие.   Второй </w:t>
      </w:r>
      <w:r w:rsidRPr="005D4C49">
        <w:rPr>
          <w:b/>
          <w:sz w:val="28"/>
          <w:szCs w:val="28"/>
        </w:rPr>
        <w:t xml:space="preserve"> симптом -  </w:t>
      </w:r>
      <w:r w:rsidRPr="005D4C49">
        <w:rPr>
          <w:b/>
          <w:color w:val="FF0000"/>
          <w:sz w:val="28"/>
          <w:szCs w:val="28"/>
        </w:rPr>
        <w:t>своеволие</w:t>
      </w:r>
    </w:p>
    <w:p w:rsidR="0069592B" w:rsidRPr="00330E8E" w:rsidRDefault="0069592B" w:rsidP="00405683">
      <w:pPr>
        <w:spacing w:line="276" w:lineRule="auto"/>
        <w:divId w:val="1582643387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Pr="009D19E3">
        <w:rPr>
          <w:b/>
          <w:sz w:val="28"/>
          <w:szCs w:val="28"/>
        </w:rPr>
        <w:t>:</w:t>
      </w:r>
      <w:r>
        <w:rPr>
          <w:b/>
        </w:rPr>
        <w:t xml:space="preserve"> </w:t>
      </w:r>
      <w:r>
        <w:rPr>
          <w:sz w:val="28"/>
          <w:szCs w:val="28"/>
        </w:rPr>
        <w:t>Ребёнок всё хочет делать сам, даже если не умеет. Борется за свою самостоятельность.</w:t>
      </w:r>
    </w:p>
    <w:p w:rsidR="0069592B" w:rsidRPr="00330E8E" w:rsidRDefault="0069592B">
      <w:pPr>
        <w:pStyle w:val="NormalWeb"/>
        <w:spacing w:line="276" w:lineRule="auto"/>
        <w:divId w:val="158264329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r w:rsidRPr="00330E8E">
        <w:rPr>
          <w:i/>
          <w:sz w:val="28"/>
          <w:szCs w:val="28"/>
        </w:rPr>
        <w:t>Ведущий раздает родителям картинки с животными.</w:t>
      </w:r>
    </w:p>
    <w:p w:rsidR="0069592B" w:rsidRDefault="0069592B" w:rsidP="00330E8E">
      <w:pPr>
        <w:spacing w:line="276" w:lineRule="auto"/>
        <w:divId w:val="1582643390"/>
        <w:rPr>
          <w:sz w:val="28"/>
          <w:szCs w:val="28"/>
        </w:rPr>
      </w:pPr>
      <w:r w:rsidRPr="00405683">
        <w:rPr>
          <w:b/>
          <w:sz w:val="28"/>
          <w:szCs w:val="28"/>
        </w:rPr>
        <w:t xml:space="preserve">Ведущий: </w:t>
      </w:r>
      <w:r w:rsidRPr="00405683">
        <w:rPr>
          <w:sz w:val="28"/>
          <w:szCs w:val="28"/>
        </w:rPr>
        <w:t>Уважаемые родители!</w:t>
      </w:r>
      <w:r>
        <w:rPr>
          <w:b/>
        </w:rPr>
        <w:t xml:space="preserve"> </w:t>
      </w:r>
      <w:r w:rsidRPr="00330E8E">
        <w:rPr>
          <w:sz w:val="28"/>
          <w:szCs w:val="28"/>
        </w:rPr>
        <w:t>Перед вами лежат картинки с изображениями разных животных. Я попрошу вас выбрать ту картинку, которая отражает следующую позицию: «</w:t>
      </w:r>
      <w:r w:rsidRPr="00405683">
        <w:rPr>
          <w:b/>
          <w:sz w:val="28"/>
          <w:szCs w:val="28"/>
        </w:rPr>
        <w:t>Стал</w:t>
      </w:r>
      <w:r>
        <w:rPr>
          <w:b/>
          <w:sz w:val="28"/>
          <w:szCs w:val="28"/>
        </w:rPr>
        <w:t>,</w:t>
      </w:r>
      <w:r w:rsidRPr="00405683">
        <w:rPr>
          <w:b/>
          <w:sz w:val="28"/>
          <w:szCs w:val="28"/>
        </w:rPr>
        <w:t xml:space="preserve"> и буду стоять</w:t>
      </w:r>
      <w:r>
        <w:rPr>
          <w:sz w:val="28"/>
          <w:szCs w:val="28"/>
        </w:rPr>
        <w:t>»</w:t>
      </w:r>
      <w:r w:rsidRPr="00330E8E">
        <w:rPr>
          <w:sz w:val="28"/>
          <w:szCs w:val="28"/>
        </w:rPr>
        <w:t xml:space="preserve"> В поведении одного из животных скрыта характеристика симптома возрастного кризиса трех лет.</w:t>
      </w:r>
    </w:p>
    <w:p w:rsidR="0069592B" w:rsidRPr="00904013" w:rsidRDefault="0069592B" w:rsidP="00904013">
      <w:pPr>
        <w:spacing w:line="276" w:lineRule="auto"/>
        <w:divId w:val="1582643390"/>
        <w:rPr>
          <w:i/>
          <w:sz w:val="28"/>
          <w:szCs w:val="28"/>
        </w:rPr>
      </w:pPr>
      <w:r w:rsidRPr="00904013">
        <w:rPr>
          <w:i/>
          <w:sz w:val="28"/>
          <w:szCs w:val="28"/>
        </w:rPr>
        <w:t xml:space="preserve">                                                 (воспитатель читает)</w:t>
      </w:r>
    </w:p>
    <w:p w:rsidR="0069592B" w:rsidRDefault="0069592B" w:rsidP="00904013">
      <w:pPr>
        <w:spacing w:line="276" w:lineRule="auto"/>
        <w:divId w:val="1582643390"/>
        <w:rPr>
          <w:b/>
        </w:rPr>
      </w:pPr>
      <w:r w:rsidRPr="00904013">
        <w:rPr>
          <w:color w:val="3333CC"/>
          <w:sz w:val="28"/>
          <w:szCs w:val="28"/>
        </w:rPr>
        <w:t>волк, который смотрит вдаль; лиса, которая прижалась к лисенку; кролик, который прячется в траве; рычащий тигр; бегущий поросенок; белочка, которая грызет орешки; осел, стоящий на одном месте; тигр, который лежит на камне; кабан перед нападением; мирно гуляющий козлик; медленно бредущий медведь; обезьяна, которая грызет ветку бамбука.</w:t>
      </w:r>
      <w:r w:rsidRPr="005D4C49">
        <w:rPr>
          <w:b/>
        </w:rPr>
        <w:br/>
      </w:r>
    </w:p>
    <w:p w:rsidR="0069592B" w:rsidRPr="00904013" w:rsidRDefault="0069592B" w:rsidP="00904013">
      <w:pPr>
        <w:spacing w:line="276" w:lineRule="auto"/>
        <w:divId w:val="1582643390"/>
        <w:rPr>
          <w:b/>
          <w:i/>
          <w:color w:val="0000FF"/>
          <w:sz w:val="28"/>
          <w:szCs w:val="28"/>
        </w:rPr>
      </w:pPr>
      <w:r w:rsidRPr="00904013">
        <w:rPr>
          <w:b/>
          <w:sz w:val="28"/>
          <w:szCs w:val="28"/>
        </w:rPr>
        <w:t xml:space="preserve">   Правильный ответ:    осел.     Третий симптом - </w:t>
      </w:r>
      <w:r w:rsidRPr="00904013">
        <w:rPr>
          <w:b/>
          <w:color w:val="FF0000"/>
          <w:sz w:val="28"/>
          <w:szCs w:val="28"/>
        </w:rPr>
        <w:t>упрямство</w:t>
      </w:r>
    </w:p>
    <w:p w:rsidR="0069592B" w:rsidRPr="005259FA" w:rsidRDefault="0069592B" w:rsidP="005259F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Pr="005259FA">
        <w:rPr>
          <w:b/>
          <w:sz w:val="28"/>
          <w:szCs w:val="28"/>
        </w:rPr>
        <w:t xml:space="preserve">: </w:t>
      </w:r>
      <w:r w:rsidRPr="005259FA">
        <w:rPr>
          <w:sz w:val="28"/>
          <w:szCs w:val="28"/>
        </w:rPr>
        <w:t>Приведем пример поведения дошкольника трех лет.</w:t>
      </w:r>
      <w:r>
        <w:rPr>
          <w:sz w:val="28"/>
          <w:szCs w:val="28"/>
        </w:rPr>
        <w:t xml:space="preserve"> Например:</w:t>
      </w:r>
      <w:r w:rsidRPr="005259FA">
        <w:rPr>
          <w:sz w:val="28"/>
          <w:szCs w:val="28"/>
        </w:rPr>
        <w:t xml:space="preserve"> Ребенок проснулся, и мама просит его встать с постели. Но он в течение долгого времени не соглашается вставать, хотя ему уже давно надоело лежать и хочется поиграть. Однако ребенок заявляет: «Сказал не встану – значит, не встану!» Это «такая реакция ребенка, когда он настаивает на чем-либо не потому, что ему этого сильно хочется, а потому, что он это потребовал, что </w:t>
      </w:r>
      <w:r>
        <w:rPr>
          <w:sz w:val="28"/>
          <w:szCs w:val="28"/>
        </w:rPr>
        <w:t xml:space="preserve">он так захотел» </w:t>
      </w:r>
      <w:r w:rsidRPr="005259FA">
        <w:rPr>
          <w:sz w:val="28"/>
          <w:szCs w:val="28"/>
        </w:rPr>
        <w:t xml:space="preserve">, то есть это «реакция не на предложение, а на свое собственное решение» </w:t>
      </w:r>
    </w:p>
    <w:p w:rsidR="0069592B" w:rsidRPr="005259FA" w:rsidRDefault="0069592B">
      <w:pPr>
        <w:pStyle w:val="NormalWeb"/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Ведущий раздаёт  командам </w:t>
      </w:r>
      <w:r w:rsidRPr="005259FA">
        <w:rPr>
          <w:i/>
          <w:sz w:val="28"/>
          <w:szCs w:val="28"/>
        </w:rPr>
        <w:t>филфорд – таблицу с набором букв.</w:t>
      </w:r>
    </w:p>
    <w:p w:rsidR="0069592B" w:rsidRDefault="0069592B" w:rsidP="005259FA">
      <w:pPr>
        <w:spacing w:line="276" w:lineRule="auto"/>
        <w:rPr>
          <w:sz w:val="28"/>
          <w:szCs w:val="28"/>
        </w:rPr>
      </w:pPr>
      <w:r w:rsidRPr="00725650">
        <w:rPr>
          <w:b/>
          <w:sz w:val="28"/>
          <w:szCs w:val="28"/>
        </w:rPr>
        <w:t>Ведущий:</w:t>
      </w:r>
      <w:r w:rsidRPr="005259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Перед вам лежит филфорд. </w:t>
      </w:r>
    </w:p>
    <w:p w:rsidR="0069592B" w:rsidRDefault="0069592B" w:rsidP="005259FA">
      <w:pPr>
        <w:spacing w:line="276" w:lineRule="auto"/>
        <w:rPr>
          <w:sz w:val="28"/>
          <w:szCs w:val="28"/>
        </w:rPr>
      </w:pPr>
      <w:r w:rsidRPr="00725650">
        <w:rPr>
          <w:b/>
          <w:sz w:val="28"/>
          <w:szCs w:val="28"/>
        </w:rPr>
        <w:t>Первой</w:t>
      </w:r>
      <w:r>
        <w:rPr>
          <w:sz w:val="28"/>
          <w:szCs w:val="28"/>
        </w:rPr>
        <w:t xml:space="preserve"> команде</w:t>
      </w:r>
      <w:r w:rsidRPr="005259FA">
        <w:rPr>
          <w:sz w:val="28"/>
          <w:szCs w:val="28"/>
        </w:rPr>
        <w:t xml:space="preserve"> нужно найти в ней слово, которое обозначает упрямств</w:t>
      </w:r>
      <w:r>
        <w:rPr>
          <w:sz w:val="28"/>
          <w:szCs w:val="28"/>
        </w:rPr>
        <w:t>о, непокорство, непослушание</w:t>
      </w:r>
      <w:r w:rsidRPr="005259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9592B" w:rsidRPr="005259FA" w:rsidRDefault="0069592B" w:rsidP="005259FA">
      <w:pPr>
        <w:spacing w:line="276" w:lineRule="auto"/>
        <w:rPr>
          <w:b/>
          <w:sz w:val="28"/>
          <w:szCs w:val="28"/>
        </w:rPr>
      </w:pPr>
      <w:r w:rsidRPr="00725650">
        <w:rPr>
          <w:b/>
          <w:sz w:val="28"/>
          <w:szCs w:val="28"/>
        </w:rPr>
        <w:t xml:space="preserve">Второй </w:t>
      </w:r>
      <w:r>
        <w:rPr>
          <w:sz w:val="28"/>
          <w:szCs w:val="28"/>
        </w:rPr>
        <w:t>команде найти слово, которое обозначает заявление своего несогласия, возражение, отрицание.</w:t>
      </w:r>
    </w:p>
    <w:p w:rsidR="0069592B" w:rsidRPr="005D4C49" w:rsidRDefault="0069592B" w:rsidP="00CD13C8">
      <w:pPr>
        <w:pStyle w:val="NormalWeb"/>
        <w:spacing w:line="276" w:lineRule="auto"/>
        <w:rPr>
          <w:b/>
          <w:sz w:val="28"/>
          <w:szCs w:val="28"/>
        </w:rPr>
      </w:pPr>
      <w:r w:rsidRPr="005D4C49">
        <w:rPr>
          <w:b/>
          <w:sz w:val="28"/>
          <w:szCs w:val="28"/>
        </w:rPr>
        <w:t>Правильный ответ: </w:t>
      </w:r>
      <w:r>
        <w:rPr>
          <w:b/>
          <w:sz w:val="28"/>
          <w:szCs w:val="28"/>
        </w:rPr>
        <w:t xml:space="preserve">  строптивость. Четвёртый</w:t>
      </w:r>
      <w:r w:rsidRPr="005D4C49">
        <w:rPr>
          <w:b/>
          <w:sz w:val="28"/>
          <w:szCs w:val="28"/>
        </w:rPr>
        <w:t xml:space="preserve"> симптом - </w:t>
      </w:r>
      <w:r w:rsidRPr="005D4C49">
        <w:rPr>
          <w:b/>
          <w:color w:val="FF0000"/>
          <w:sz w:val="28"/>
          <w:szCs w:val="28"/>
        </w:rPr>
        <w:t>строптивость</w:t>
      </w:r>
    </w:p>
    <w:p w:rsidR="0069592B" w:rsidRPr="005259FA" w:rsidRDefault="0069592B" w:rsidP="005259FA">
      <w:pPr>
        <w:spacing w:line="276" w:lineRule="auto"/>
        <w:rPr>
          <w:b/>
          <w:sz w:val="28"/>
          <w:szCs w:val="28"/>
        </w:rPr>
      </w:pPr>
      <w:r w:rsidRPr="005259FA">
        <w:rPr>
          <w:b/>
        </w:rPr>
        <w:t>Педагог</w:t>
      </w:r>
      <w:r>
        <w:rPr>
          <w:b/>
        </w:rPr>
        <w:t xml:space="preserve">: </w:t>
      </w:r>
      <w:r w:rsidRPr="005259FA">
        <w:rPr>
          <w:sz w:val="28"/>
          <w:szCs w:val="28"/>
        </w:rPr>
        <w:t>Ребенок недоволен всем, что предлагает взрослый. Ему ничего не нра</w:t>
      </w:r>
      <w:r>
        <w:rPr>
          <w:sz w:val="28"/>
          <w:szCs w:val="28"/>
        </w:rPr>
        <w:t>вится</w:t>
      </w:r>
      <w:r w:rsidRPr="005259FA">
        <w:rPr>
          <w:sz w:val="28"/>
          <w:szCs w:val="28"/>
        </w:rPr>
        <w:t>.</w:t>
      </w:r>
      <w:r>
        <w:rPr>
          <w:sz w:val="28"/>
          <w:szCs w:val="28"/>
        </w:rPr>
        <w:t xml:space="preserve"> Его строптивость – это не «он против вас», а «он за себя»</w:t>
      </w:r>
    </w:p>
    <w:p w:rsidR="0069592B" w:rsidRPr="005D4C49" w:rsidRDefault="0069592B" w:rsidP="005D4C49">
      <w:pPr>
        <w:pStyle w:val="Heading2"/>
        <w:spacing w:line="276" w:lineRule="auto"/>
        <w:rPr>
          <w:color w:val="FF0000"/>
          <w:sz w:val="28"/>
          <w:szCs w:val="28"/>
        </w:rPr>
      </w:pPr>
      <w:r w:rsidRPr="005D4C49">
        <w:rPr>
          <w:sz w:val="28"/>
          <w:szCs w:val="28"/>
        </w:rPr>
        <w:t xml:space="preserve">Правильный ответ:     протест. </w:t>
      </w:r>
      <w:r>
        <w:rPr>
          <w:sz w:val="28"/>
          <w:szCs w:val="28"/>
        </w:rPr>
        <w:t xml:space="preserve">    </w:t>
      </w:r>
      <w:r w:rsidRPr="005D4C49">
        <w:rPr>
          <w:sz w:val="28"/>
          <w:szCs w:val="28"/>
        </w:rPr>
        <w:t>Пятый симптом – </w:t>
      </w:r>
      <w:r>
        <w:rPr>
          <w:color w:val="FF0000"/>
          <w:sz w:val="28"/>
          <w:szCs w:val="28"/>
        </w:rPr>
        <w:t>протест</w:t>
      </w:r>
    </w:p>
    <w:p w:rsidR="0069592B" w:rsidRDefault="0069592B" w:rsidP="005D4C49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Pr="005D4C49">
        <w:rPr>
          <w:b/>
          <w:sz w:val="28"/>
          <w:szCs w:val="28"/>
        </w:rPr>
        <w:t xml:space="preserve">: </w:t>
      </w:r>
      <w:r w:rsidRPr="005D4C49">
        <w:rPr>
          <w:sz w:val="28"/>
          <w:szCs w:val="28"/>
        </w:rPr>
        <w:t>Поведение ребенка имеет протестующий характер. Он как будто находится в состоянии конфликта со всеми людьми, постоянно ссорится с ними, ведет себя очень агрессивно.</w:t>
      </w:r>
    </w:p>
    <w:p w:rsidR="0069592B" w:rsidRPr="005D4C49" w:rsidRDefault="0069592B" w:rsidP="005D4C49">
      <w:pPr>
        <w:spacing w:line="276" w:lineRule="auto"/>
        <w:rPr>
          <w:b/>
          <w:sz w:val="28"/>
          <w:szCs w:val="28"/>
        </w:rPr>
      </w:pPr>
    </w:p>
    <w:p w:rsidR="0069592B" w:rsidRDefault="0069592B" w:rsidP="005D4C49">
      <w:pPr>
        <w:spacing w:line="276" w:lineRule="auto"/>
        <w:rPr>
          <w:sz w:val="28"/>
          <w:szCs w:val="28"/>
        </w:rPr>
      </w:pPr>
      <w:r w:rsidRPr="005D4C49">
        <w:rPr>
          <w:b/>
          <w:sz w:val="28"/>
          <w:szCs w:val="28"/>
        </w:rPr>
        <w:t xml:space="preserve">Ведущий: </w:t>
      </w:r>
      <w:r w:rsidRPr="005D4C49">
        <w:rPr>
          <w:sz w:val="28"/>
          <w:szCs w:val="28"/>
        </w:rPr>
        <w:t>Перед вами карточки с частями слов. </w:t>
      </w:r>
      <w:r>
        <w:rPr>
          <w:sz w:val="28"/>
          <w:szCs w:val="28"/>
        </w:rPr>
        <w:t>Вам нужно сложить правильно слоги, чтобы получить слово.</w:t>
      </w:r>
    </w:p>
    <w:p w:rsidR="0069592B" w:rsidRPr="00C72919" w:rsidRDefault="0069592B" w:rsidP="005D4C49">
      <w:pPr>
        <w:spacing w:line="276" w:lineRule="auto"/>
        <w:rPr>
          <w:i/>
          <w:sz w:val="28"/>
          <w:szCs w:val="28"/>
        </w:rPr>
      </w:pPr>
    </w:p>
    <w:p w:rsidR="0069592B" w:rsidRDefault="0069592B" w:rsidP="005D4C49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Участники складывают слово и называют симптом.</w:t>
      </w:r>
    </w:p>
    <w:p w:rsidR="0069592B" w:rsidRPr="00BE2E80" w:rsidRDefault="0069592B" w:rsidP="00C72919">
      <w:pPr>
        <w:pStyle w:val="Heading2"/>
        <w:spacing w:line="276" w:lineRule="auto"/>
        <w:rPr>
          <w:sz w:val="28"/>
          <w:szCs w:val="28"/>
        </w:rPr>
      </w:pPr>
      <w:r w:rsidRPr="00BE2E80">
        <w:rPr>
          <w:sz w:val="28"/>
          <w:szCs w:val="28"/>
        </w:rPr>
        <w:t>Правильный ответ: обесценивание. Шестой симптом – </w:t>
      </w:r>
      <w:r w:rsidRPr="00BE2E80">
        <w:rPr>
          <w:color w:val="FF0000"/>
          <w:sz w:val="28"/>
          <w:szCs w:val="28"/>
        </w:rPr>
        <w:t xml:space="preserve">обесценивание  </w:t>
      </w:r>
    </w:p>
    <w:p w:rsidR="0069592B" w:rsidRDefault="0069592B" w:rsidP="00C72919">
      <w:pPr>
        <w:spacing w:line="276" w:lineRule="auto"/>
        <w:rPr>
          <w:sz w:val="28"/>
          <w:szCs w:val="28"/>
        </w:rPr>
      </w:pPr>
      <w:r w:rsidRPr="00C72919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Ребёнок перестаёт ценить привычные вещи, не следует правилам поведения.</w:t>
      </w:r>
    </w:p>
    <w:p w:rsidR="0069592B" w:rsidRDefault="0069592B" w:rsidP="00C7291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Т.е например может даже обзывать близких или использовать « не хорошие» слова…которых раньше не было. </w:t>
      </w:r>
    </w:p>
    <w:p w:rsidR="0069592B" w:rsidRDefault="0069592B" w:rsidP="00C72919">
      <w:pPr>
        <w:spacing w:line="276" w:lineRule="auto"/>
        <w:rPr>
          <w:sz w:val="28"/>
          <w:szCs w:val="28"/>
        </w:rPr>
      </w:pPr>
    </w:p>
    <w:p w:rsidR="0069592B" w:rsidRDefault="0069592B" w:rsidP="0098484A">
      <w:pPr>
        <w:spacing w:line="276" w:lineRule="auto"/>
        <w:rPr>
          <w:sz w:val="28"/>
          <w:szCs w:val="28"/>
        </w:rPr>
      </w:pPr>
      <w:r w:rsidRPr="00BE2E80"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А сейчас мы предлагаем решить анаграмму. Задача: переставить буквы так, чтобы получилось слово – симптом.</w:t>
      </w:r>
    </w:p>
    <w:p w:rsidR="0069592B" w:rsidRDefault="0069592B" w:rsidP="0098484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92B" w:rsidRPr="0062040A" w:rsidRDefault="0069592B" w:rsidP="0098484A">
      <w:pPr>
        <w:spacing w:line="276" w:lineRule="auto"/>
        <w:rPr>
          <w:i/>
          <w:sz w:val="28"/>
          <w:szCs w:val="28"/>
        </w:rPr>
      </w:pPr>
      <w:r w:rsidRPr="0062040A">
        <w:rPr>
          <w:i/>
          <w:sz w:val="28"/>
          <w:szCs w:val="28"/>
        </w:rPr>
        <w:t>Раздать одной команде МЕСТОДИЗМ, другой ИЗПОДСЕТМ</w:t>
      </w:r>
    </w:p>
    <w:p w:rsidR="0069592B" w:rsidRDefault="0069592B" w:rsidP="00CD13C8">
      <w:pPr>
        <w:pStyle w:val="NormalWeb"/>
        <w:spacing w:line="276" w:lineRule="auto"/>
        <w:rPr>
          <w:b/>
          <w:color w:val="FF0000"/>
          <w:sz w:val="28"/>
          <w:szCs w:val="28"/>
        </w:rPr>
      </w:pPr>
      <w:r w:rsidRPr="00BE2E80">
        <w:rPr>
          <w:b/>
          <w:sz w:val="28"/>
          <w:szCs w:val="28"/>
        </w:rPr>
        <w:t xml:space="preserve">Правильный ответ: деспотизм. Седьмой симптом </w:t>
      </w:r>
      <w:r>
        <w:rPr>
          <w:b/>
          <w:sz w:val="28"/>
          <w:szCs w:val="28"/>
        </w:rPr>
        <w:t>–</w:t>
      </w:r>
      <w:r w:rsidRPr="00BE2E80">
        <w:rPr>
          <w:b/>
          <w:sz w:val="28"/>
          <w:szCs w:val="28"/>
        </w:rPr>
        <w:t xml:space="preserve"> </w:t>
      </w:r>
      <w:r w:rsidRPr="00BE2E80">
        <w:rPr>
          <w:b/>
          <w:color w:val="FF0000"/>
          <w:sz w:val="28"/>
          <w:szCs w:val="28"/>
        </w:rPr>
        <w:t>деспотизм</w:t>
      </w:r>
    </w:p>
    <w:p w:rsidR="0069592B" w:rsidRPr="0062040A" w:rsidRDefault="0069592B" w:rsidP="00CD13C8">
      <w:pPr>
        <w:pStyle w:val="NormalWeb"/>
        <w:spacing w:line="276" w:lineRule="auto"/>
        <w:rPr>
          <w:color w:val="000000"/>
          <w:sz w:val="28"/>
          <w:szCs w:val="28"/>
        </w:rPr>
      </w:pPr>
      <w:r w:rsidRPr="0062040A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: </w:t>
      </w:r>
      <w:r w:rsidRPr="0062040A">
        <w:rPr>
          <w:color w:val="000000"/>
          <w:sz w:val="28"/>
          <w:szCs w:val="28"/>
        </w:rPr>
        <w:t>Ребёнок стремится стать хозяином положения, чтобы вся семья удовлетворяла его желания. В противном случае он впадает в истерику.</w:t>
      </w:r>
    </w:p>
    <w:p w:rsidR="0069592B" w:rsidRPr="001053E1" w:rsidRDefault="0069592B" w:rsidP="00CD13C8">
      <w:pPr>
        <w:pStyle w:val="NormalWeb"/>
        <w:spacing w:line="276" w:lineRule="auto"/>
        <w:rPr>
          <w:i/>
          <w:sz w:val="28"/>
          <w:szCs w:val="28"/>
        </w:rPr>
      </w:pPr>
      <w:r w:rsidRPr="001053E1">
        <w:rPr>
          <w:i/>
          <w:sz w:val="28"/>
          <w:szCs w:val="28"/>
        </w:rPr>
        <w:t>Когда участники называют все семь слов, на экране появляется заставка</w:t>
      </w:r>
      <w:r w:rsidRPr="001053E1">
        <w:rPr>
          <w:i/>
          <w:sz w:val="28"/>
          <w:szCs w:val="28"/>
        </w:rPr>
        <w:br/>
        <w:t xml:space="preserve">в виде семиконечной звезды – </w:t>
      </w:r>
      <w:r w:rsidRPr="00E67E51">
        <w:rPr>
          <w:i/>
          <w:color w:val="0000FF"/>
          <w:sz w:val="28"/>
          <w:szCs w:val="28"/>
        </w:rPr>
        <w:t>«Семизвездие симптомов</w:t>
      </w:r>
      <w:r w:rsidRPr="001053E1">
        <w:rPr>
          <w:i/>
          <w:sz w:val="28"/>
          <w:szCs w:val="28"/>
        </w:rPr>
        <w:t>», характерных для поведения ребенка трех лет. </w:t>
      </w:r>
    </w:p>
    <w:p w:rsidR="0069592B" w:rsidRPr="001053E1" w:rsidRDefault="0069592B" w:rsidP="001053E1">
      <w:pPr>
        <w:spacing w:line="276" w:lineRule="auto"/>
        <w:rPr>
          <w:b/>
          <w:sz w:val="28"/>
          <w:szCs w:val="28"/>
        </w:rPr>
      </w:pPr>
      <w:r w:rsidRPr="001053E1">
        <w:rPr>
          <w:b/>
          <w:sz w:val="28"/>
          <w:szCs w:val="28"/>
        </w:rPr>
        <w:t xml:space="preserve">Ведущий: </w:t>
      </w:r>
      <w:r w:rsidRPr="001053E1">
        <w:rPr>
          <w:sz w:val="28"/>
          <w:szCs w:val="28"/>
        </w:rPr>
        <w:t>Как мы видим, кризис трех лет – это кризис отношений ребенка с окружающими людьми. А теперь давайте посмотрим, что происходит в этот период с родителями.</w:t>
      </w:r>
    </w:p>
    <w:p w:rsidR="0069592B" w:rsidRDefault="0069592B">
      <w:pPr>
        <w:pStyle w:val="Heading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F5099F">
        <w:rPr>
          <w:sz w:val="28"/>
          <w:szCs w:val="28"/>
        </w:rPr>
        <w:t>Игра «Закончи мысль»</w:t>
      </w:r>
    </w:p>
    <w:p w:rsidR="0069592B" w:rsidRPr="0062040A" w:rsidRDefault="0069592B">
      <w:pPr>
        <w:pStyle w:val="Heading2"/>
        <w:spacing w:line="276" w:lineRule="auto"/>
        <w:rPr>
          <w:b w:val="0"/>
          <w:sz w:val="28"/>
          <w:szCs w:val="28"/>
        </w:rPr>
      </w:pPr>
      <w:r w:rsidRPr="0062040A">
        <w:rPr>
          <w:b w:val="0"/>
          <w:sz w:val="28"/>
          <w:szCs w:val="28"/>
        </w:rPr>
        <w:t>Перед вами листы</w:t>
      </w:r>
      <w:r>
        <w:rPr>
          <w:b w:val="0"/>
          <w:sz w:val="28"/>
          <w:szCs w:val="28"/>
        </w:rPr>
        <w:t>, просим вас:</w:t>
      </w:r>
    </w:p>
    <w:p w:rsidR="0069592B" w:rsidRPr="001053E1" w:rsidRDefault="0069592B" w:rsidP="001053E1">
      <w:pPr>
        <w:spacing w:line="276" w:lineRule="auto"/>
        <w:rPr>
          <w:b/>
          <w:sz w:val="28"/>
          <w:szCs w:val="28"/>
        </w:rPr>
      </w:pPr>
      <w:r w:rsidRPr="001053E1">
        <w:rPr>
          <w:b/>
          <w:sz w:val="28"/>
          <w:szCs w:val="28"/>
        </w:rPr>
        <w:t xml:space="preserve">Ведущий: </w:t>
      </w:r>
      <w:r w:rsidRPr="001053E1">
        <w:rPr>
          <w:sz w:val="28"/>
          <w:szCs w:val="28"/>
        </w:rPr>
        <w:t>Закончите, пожалуйста, предложение: «Капризы ребенка вызывают у меня…», «Упрямство побуждает меня…».</w:t>
      </w:r>
    </w:p>
    <w:p w:rsidR="0069592B" w:rsidRPr="00F5099F" w:rsidRDefault="0069592B" w:rsidP="00CD13C8">
      <w:pPr>
        <w:pStyle w:val="NormalWeb"/>
        <w:spacing w:line="276" w:lineRule="auto"/>
        <w:rPr>
          <w:sz w:val="28"/>
          <w:szCs w:val="28"/>
        </w:rPr>
      </w:pPr>
      <w:r w:rsidRPr="00F5099F">
        <w:rPr>
          <w:sz w:val="28"/>
          <w:szCs w:val="28"/>
        </w:rPr>
        <w:t>Затем ведущий просит объяснить, почему они закончили предложение именно так, и обсуждает с родителями несколько их высказываний.</w:t>
      </w:r>
    </w:p>
    <w:p w:rsidR="0069592B" w:rsidRPr="001053E1" w:rsidRDefault="0069592B" w:rsidP="001053E1">
      <w:pPr>
        <w:spacing w:line="276" w:lineRule="auto"/>
        <w:rPr>
          <w:b/>
          <w:sz w:val="28"/>
          <w:szCs w:val="28"/>
        </w:rPr>
      </w:pPr>
      <w:r w:rsidRPr="001053E1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Pr="001053E1">
        <w:rPr>
          <w:sz w:val="28"/>
          <w:szCs w:val="28"/>
        </w:rPr>
        <w:t xml:space="preserve">А теперь давайте попробуем освободиться от </w:t>
      </w:r>
      <w:r>
        <w:rPr>
          <w:sz w:val="28"/>
          <w:szCs w:val="28"/>
        </w:rPr>
        <w:t>негатива и чувства вины. Сомните, что вы написали и выбросьте в корзину.</w:t>
      </w:r>
    </w:p>
    <w:p w:rsidR="0069592B" w:rsidRPr="00F5099F" w:rsidRDefault="0069592B">
      <w:pPr>
        <w:pStyle w:val="Heading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Упражнение «Корзина</w:t>
      </w:r>
    </w:p>
    <w:p w:rsidR="0069592B" w:rsidRPr="001053E1" w:rsidRDefault="0069592B">
      <w:pPr>
        <w:pStyle w:val="NormalWeb"/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1053E1">
        <w:rPr>
          <w:i/>
          <w:sz w:val="28"/>
          <w:szCs w:val="28"/>
        </w:rPr>
        <w:t>Это упражнение помогает преодолеть негатив. </w:t>
      </w:r>
    </w:p>
    <w:p w:rsidR="0069592B" w:rsidRDefault="0069592B" w:rsidP="00E67E51">
      <w:pPr>
        <w:pStyle w:val="Heading2"/>
        <w:spacing w:line="276" w:lineRule="auto"/>
        <w:rPr>
          <w:rStyle w:val="c0"/>
          <w:b w:val="0"/>
          <w:color w:val="000000"/>
          <w:sz w:val="28"/>
          <w:szCs w:val="28"/>
          <w:shd w:val="clear" w:color="auto" w:fill="FFFFFF"/>
        </w:rPr>
      </w:pPr>
      <w:r w:rsidRPr="00094BEB">
        <w:rPr>
          <w:sz w:val="28"/>
          <w:szCs w:val="28"/>
        </w:rPr>
        <w:t>Ведущий:</w:t>
      </w:r>
      <w:r w:rsidRPr="00094BEB">
        <w:rPr>
          <w:b w:val="0"/>
          <w:sz w:val="28"/>
          <w:szCs w:val="28"/>
        </w:rPr>
        <w:t xml:space="preserve"> Уважаемые родители! Мы с вами избавились от негатива.</w:t>
      </w:r>
      <w:r>
        <w:rPr>
          <w:b w:val="0"/>
          <w:sz w:val="28"/>
          <w:szCs w:val="28"/>
        </w:rPr>
        <w:t xml:space="preserve"> Но </w:t>
      </w:r>
      <w:r>
        <w:rPr>
          <w:rStyle w:val="c0"/>
          <w:b w:val="0"/>
          <w:color w:val="000000"/>
          <w:sz w:val="28"/>
          <w:szCs w:val="28"/>
          <w:shd w:val="clear" w:color="auto" w:fill="FFFFFF"/>
        </w:rPr>
        <w:t>н</w:t>
      </w:r>
      <w:r w:rsidRPr="00355A94">
        <w:rPr>
          <w:rStyle w:val="c0"/>
          <w:b w:val="0"/>
          <w:color w:val="000000"/>
          <w:sz w:val="28"/>
          <w:szCs w:val="28"/>
          <w:shd w:val="clear" w:color="auto" w:fill="FFFFFF"/>
        </w:rPr>
        <w:t>ам стоит не забывать, что</w:t>
      </w:r>
      <w:r>
        <w:rPr>
          <w:rStyle w:val="c0"/>
          <w:b w:val="0"/>
          <w:color w:val="000000"/>
          <w:sz w:val="28"/>
          <w:szCs w:val="28"/>
          <w:shd w:val="clear" w:color="auto" w:fill="FFFFFF"/>
        </w:rPr>
        <w:t xml:space="preserve"> нашим детям </w:t>
      </w:r>
      <w:r w:rsidRPr="00355A94">
        <w:rPr>
          <w:rStyle w:val="c0"/>
          <w:b w:val="0"/>
          <w:color w:val="000000"/>
          <w:sz w:val="28"/>
          <w:szCs w:val="28"/>
          <w:shd w:val="clear" w:color="auto" w:fill="FFFFFF"/>
        </w:rPr>
        <w:t xml:space="preserve"> тоже нелегко</w:t>
      </w:r>
      <w:r>
        <w:rPr>
          <w:rStyle w:val="c0"/>
          <w:b w:val="0"/>
          <w:color w:val="000000"/>
          <w:sz w:val="28"/>
          <w:szCs w:val="28"/>
          <w:shd w:val="clear" w:color="auto" w:fill="FFFFFF"/>
        </w:rPr>
        <w:t>. Чтобы легче и быстрее преодолеть этот кризис, предлагаем каждому выбрать и озвучить правила общения с ребёнком, переживающим кризис 3х лет.</w:t>
      </w:r>
    </w:p>
    <w:p w:rsidR="0069592B" w:rsidRPr="00DF24FD" w:rsidRDefault="0069592B" w:rsidP="00E67E51">
      <w:pPr>
        <w:pStyle w:val="Heading2"/>
        <w:spacing w:line="276" w:lineRule="auto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DF24FD">
        <w:rPr>
          <w:b w:val="0"/>
          <w:i/>
          <w:sz w:val="28"/>
          <w:szCs w:val="28"/>
        </w:rPr>
        <w:t xml:space="preserve">        </w:t>
      </w:r>
      <w:r>
        <w:rPr>
          <w:b w:val="0"/>
          <w:i/>
          <w:sz w:val="28"/>
          <w:szCs w:val="28"/>
        </w:rPr>
        <w:t xml:space="preserve">    </w:t>
      </w:r>
      <w:r w:rsidRPr="00DF24FD">
        <w:rPr>
          <w:b w:val="0"/>
          <w:i/>
          <w:sz w:val="28"/>
          <w:szCs w:val="28"/>
        </w:rPr>
        <w:t>Родители выбирают и озвучивают</w:t>
      </w:r>
    </w:p>
    <w:p w:rsidR="0069592B" w:rsidRPr="00A876B8" w:rsidRDefault="0069592B" w:rsidP="00A876B8">
      <w:pPr>
        <w:pStyle w:val="Heading2"/>
        <w:spacing w:line="276" w:lineRule="auto"/>
        <w:rPr>
          <w:sz w:val="28"/>
          <w:szCs w:val="28"/>
        </w:rPr>
      </w:pPr>
      <w:r>
        <w:t xml:space="preserve">                                  </w:t>
      </w:r>
      <w:r w:rsidRPr="00A876B8">
        <w:rPr>
          <w:sz w:val="28"/>
          <w:szCs w:val="28"/>
        </w:rPr>
        <w:t xml:space="preserve">  Рефлексия</w:t>
      </w:r>
    </w:p>
    <w:p w:rsidR="0069592B" w:rsidRPr="00F021A4" w:rsidRDefault="0069592B" w:rsidP="00F021A4">
      <w:pPr>
        <w:spacing w:line="276" w:lineRule="auto"/>
        <w:rPr>
          <w:b/>
          <w:sz w:val="28"/>
          <w:szCs w:val="28"/>
        </w:rPr>
      </w:pPr>
      <w:r w:rsidRPr="00F021A4">
        <w:rPr>
          <w:b/>
          <w:sz w:val="28"/>
          <w:szCs w:val="28"/>
        </w:rPr>
        <w:t xml:space="preserve"> </w:t>
      </w:r>
      <w:r w:rsidRPr="00F021A4">
        <w:rPr>
          <w:sz w:val="28"/>
          <w:szCs w:val="28"/>
        </w:rPr>
        <w:t>Надеемся, что проведенная встреча и рекомендации будут для вас полезными, и вы будете их использовать в процессе воспитания.</w:t>
      </w:r>
      <w:r w:rsidRPr="00F021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Спасибо!</w:t>
      </w:r>
    </w:p>
    <w:p w:rsidR="0069592B" w:rsidRPr="00F5099F" w:rsidRDefault="0069592B">
      <w:pPr>
        <w:spacing w:line="276" w:lineRule="auto"/>
        <w:rPr>
          <w:sz w:val="28"/>
          <w:szCs w:val="28"/>
        </w:rPr>
      </w:pPr>
    </w:p>
    <w:sectPr w:rsidR="0069592B" w:rsidRPr="00F5099F" w:rsidSect="0042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3C8"/>
    <w:rsid w:val="000214FA"/>
    <w:rsid w:val="00042D31"/>
    <w:rsid w:val="00093827"/>
    <w:rsid w:val="00094BEB"/>
    <w:rsid w:val="001053E1"/>
    <w:rsid w:val="00116084"/>
    <w:rsid w:val="00123270"/>
    <w:rsid w:val="0013471E"/>
    <w:rsid w:val="0014231B"/>
    <w:rsid w:val="00184F01"/>
    <w:rsid w:val="001A68DE"/>
    <w:rsid w:val="001D4C84"/>
    <w:rsid w:val="0027141E"/>
    <w:rsid w:val="002D1EC6"/>
    <w:rsid w:val="00330E8E"/>
    <w:rsid w:val="00334701"/>
    <w:rsid w:val="0033508C"/>
    <w:rsid w:val="00355A94"/>
    <w:rsid w:val="003D30FE"/>
    <w:rsid w:val="004015B9"/>
    <w:rsid w:val="00405683"/>
    <w:rsid w:val="004071CF"/>
    <w:rsid w:val="004271C4"/>
    <w:rsid w:val="00446B87"/>
    <w:rsid w:val="00485DB9"/>
    <w:rsid w:val="004A6C9A"/>
    <w:rsid w:val="004F4493"/>
    <w:rsid w:val="005259FA"/>
    <w:rsid w:val="00565898"/>
    <w:rsid w:val="005C5F4F"/>
    <w:rsid w:val="005D4C49"/>
    <w:rsid w:val="0062040A"/>
    <w:rsid w:val="0062635D"/>
    <w:rsid w:val="0066274A"/>
    <w:rsid w:val="0069592B"/>
    <w:rsid w:val="006B3648"/>
    <w:rsid w:val="00725650"/>
    <w:rsid w:val="007423E2"/>
    <w:rsid w:val="00787E4B"/>
    <w:rsid w:val="007B7875"/>
    <w:rsid w:val="00812F92"/>
    <w:rsid w:val="008E11B9"/>
    <w:rsid w:val="00904013"/>
    <w:rsid w:val="00947D06"/>
    <w:rsid w:val="0097438D"/>
    <w:rsid w:val="0098484A"/>
    <w:rsid w:val="009C4C0E"/>
    <w:rsid w:val="009D19E3"/>
    <w:rsid w:val="009D70EC"/>
    <w:rsid w:val="00A01FC7"/>
    <w:rsid w:val="00A406E2"/>
    <w:rsid w:val="00A876B8"/>
    <w:rsid w:val="00AF48F0"/>
    <w:rsid w:val="00B0650C"/>
    <w:rsid w:val="00BE2E80"/>
    <w:rsid w:val="00BF3344"/>
    <w:rsid w:val="00C442A1"/>
    <w:rsid w:val="00C72919"/>
    <w:rsid w:val="00C7684C"/>
    <w:rsid w:val="00CD13C8"/>
    <w:rsid w:val="00CF7A86"/>
    <w:rsid w:val="00D06E06"/>
    <w:rsid w:val="00D16154"/>
    <w:rsid w:val="00D30C93"/>
    <w:rsid w:val="00D4047A"/>
    <w:rsid w:val="00D75593"/>
    <w:rsid w:val="00DC670C"/>
    <w:rsid w:val="00DF24FD"/>
    <w:rsid w:val="00DF58FB"/>
    <w:rsid w:val="00E637BF"/>
    <w:rsid w:val="00E67E51"/>
    <w:rsid w:val="00EA1D6A"/>
    <w:rsid w:val="00F021A4"/>
    <w:rsid w:val="00F220F2"/>
    <w:rsid w:val="00F5099F"/>
    <w:rsid w:val="00F80A4E"/>
    <w:rsid w:val="00FA78A9"/>
    <w:rsid w:val="00FF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1C4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4271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4271C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4271C4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71C4"/>
    <w:rPr>
      <w:rFonts w:ascii="Calibri Light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271C4"/>
    <w:rPr>
      <w:rFonts w:ascii="Calibri Light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271C4"/>
    <w:rPr>
      <w:rFonts w:ascii="Calibri Light" w:hAnsi="Calibri Light" w:cs="Times New Roman"/>
      <w:color w:val="1F3763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4271C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271C4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4271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271C4"/>
    <w:rPr>
      <w:rFonts w:ascii="Consolas" w:hAnsi="Consolas" w:cs="Times New Roman"/>
    </w:rPr>
  </w:style>
  <w:style w:type="paragraph" w:customStyle="1" w:styleId="msonormal0">
    <w:name w:val="msonormal"/>
    <w:basedOn w:val="Normal"/>
    <w:uiPriority w:val="99"/>
    <w:semiHidden/>
    <w:rsid w:val="004271C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4271C4"/>
    <w:pPr>
      <w:spacing w:before="100" w:beforeAutospacing="1" w:after="100" w:afterAutospacing="1"/>
    </w:pPr>
  </w:style>
  <w:style w:type="paragraph" w:customStyle="1" w:styleId="contentblock">
    <w:name w:val="content_block"/>
    <w:basedOn w:val="Normal"/>
    <w:uiPriority w:val="99"/>
    <w:semiHidden/>
    <w:rsid w:val="004271C4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Normal"/>
    <w:uiPriority w:val="99"/>
    <w:semiHidden/>
    <w:rsid w:val="004271C4"/>
    <w:pPr>
      <w:spacing w:before="100" w:beforeAutospacing="1" w:after="100" w:afterAutospacing="1"/>
    </w:pPr>
    <w:rPr>
      <w:vanish/>
    </w:rPr>
  </w:style>
  <w:style w:type="paragraph" w:customStyle="1" w:styleId="Footer1">
    <w:name w:val="Footer1"/>
    <w:basedOn w:val="Normal"/>
    <w:uiPriority w:val="99"/>
    <w:semiHidden/>
    <w:rsid w:val="004271C4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Normal"/>
    <w:uiPriority w:val="99"/>
    <w:semiHidden/>
    <w:rsid w:val="004271C4"/>
    <w:pPr>
      <w:spacing w:before="100" w:beforeAutospacing="1" w:after="100" w:afterAutospacing="1"/>
    </w:pPr>
  </w:style>
  <w:style w:type="paragraph" w:customStyle="1" w:styleId="content1">
    <w:name w:val="content1"/>
    <w:basedOn w:val="Normal"/>
    <w:uiPriority w:val="99"/>
    <w:semiHidden/>
    <w:rsid w:val="004271C4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Normal"/>
    <w:uiPriority w:val="99"/>
    <w:semiHidden/>
    <w:rsid w:val="004271C4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Normal"/>
    <w:uiPriority w:val="99"/>
    <w:semiHidden/>
    <w:rsid w:val="004271C4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Normal"/>
    <w:uiPriority w:val="99"/>
    <w:semiHidden/>
    <w:rsid w:val="004271C4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Normal"/>
    <w:uiPriority w:val="99"/>
    <w:semiHidden/>
    <w:rsid w:val="004271C4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Normal"/>
    <w:uiPriority w:val="99"/>
    <w:semiHidden/>
    <w:rsid w:val="004271C4"/>
    <w:pPr>
      <w:spacing w:before="60" w:after="180"/>
    </w:pPr>
  </w:style>
  <w:style w:type="paragraph" w:customStyle="1" w:styleId="wordtable">
    <w:name w:val="word_table"/>
    <w:basedOn w:val="Normal"/>
    <w:uiPriority w:val="99"/>
    <w:semiHidden/>
    <w:rsid w:val="004271C4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Normal"/>
    <w:uiPriority w:val="99"/>
    <w:semiHidden/>
    <w:rsid w:val="004271C4"/>
    <w:pPr>
      <w:spacing w:before="100" w:beforeAutospacing="1" w:after="100" w:afterAutospacing="1"/>
    </w:pPr>
  </w:style>
  <w:style w:type="paragraph" w:customStyle="1" w:styleId="content2">
    <w:name w:val="content2"/>
    <w:basedOn w:val="Normal"/>
    <w:uiPriority w:val="99"/>
    <w:semiHidden/>
    <w:rsid w:val="004271C4"/>
    <w:pPr>
      <w:spacing w:before="100" w:beforeAutospacing="1" w:after="100" w:afterAutospacing="1"/>
    </w:pPr>
    <w:rPr>
      <w:sz w:val="21"/>
      <w:szCs w:val="21"/>
    </w:rPr>
  </w:style>
  <w:style w:type="character" w:customStyle="1" w:styleId="docreferences">
    <w:name w:val="doc__references"/>
    <w:basedOn w:val="DefaultParagraphFont"/>
    <w:uiPriority w:val="99"/>
    <w:rsid w:val="004271C4"/>
    <w:rPr>
      <w:rFonts w:cs="Times New Roman"/>
      <w:vanish/>
    </w:rPr>
  </w:style>
  <w:style w:type="character" w:customStyle="1" w:styleId="storno">
    <w:name w:val="storno"/>
    <w:basedOn w:val="DefaultParagraphFont"/>
    <w:uiPriority w:val="99"/>
    <w:rsid w:val="004271C4"/>
    <w:rPr>
      <w:rFonts w:cs="Times New Roman"/>
      <w:bdr w:val="single" w:sz="6" w:space="0" w:color="000000" w:frame="1"/>
    </w:rPr>
  </w:style>
  <w:style w:type="character" w:customStyle="1" w:styleId="incut-head-control">
    <w:name w:val="incut-head-control"/>
    <w:basedOn w:val="DefaultParagraphFont"/>
    <w:uiPriority w:val="99"/>
    <w:rsid w:val="004271C4"/>
    <w:rPr>
      <w:rFonts w:ascii="Helvetica" w:hAnsi="Helvetica" w:cs="Helvetica"/>
      <w:b/>
      <w:bCs/>
      <w:sz w:val="21"/>
      <w:szCs w:val="21"/>
    </w:rPr>
  </w:style>
  <w:style w:type="character" w:styleId="Strong">
    <w:name w:val="Strong"/>
    <w:basedOn w:val="DefaultParagraphFont"/>
    <w:uiPriority w:val="99"/>
    <w:qFormat/>
    <w:rsid w:val="004271C4"/>
    <w:rPr>
      <w:rFonts w:cs="Times New Roman"/>
      <w:b/>
      <w:bCs/>
    </w:rPr>
  </w:style>
  <w:style w:type="character" w:customStyle="1" w:styleId="c2">
    <w:name w:val="c2"/>
    <w:basedOn w:val="DefaultParagraphFont"/>
    <w:uiPriority w:val="99"/>
    <w:rsid w:val="00565898"/>
    <w:rPr>
      <w:rFonts w:cs="Times New Roman"/>
    </w:rPr>
  </w:style>
  <w:style w:type="character" w:customStyle="1" w:styleId="c0">
    <w:name w:val="c0"/>
    <w:basedOn w:val="DefaultParagraphFont"/>
    <w:uiPriority w:val="99"/>
    <w:rsid w:val="0056589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64327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31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329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6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6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6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6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7</Pages>
  <Words>1775</Words>
  <Characters>10122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jhfjhfjf</cp:lastModifiedBy>
  <cp:revision>13</cp:revision>
  <cp:lastPrinted>2026-03-22T09:18:00Z</cp:lastPrinted>
  <dcterms:created xsi:type="dcterms:W3CDTF">2026-03-09T06:47:00Z</dcterms:created>
  <dcterms:modified xsi:type="dcterms:W3CDTF">2026-03-22T13:09:00Z</dcterms:modified>
</cp:coreProperties>
</file>