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9C" w:rsidRPr="00DC281A" w:rsidRDefault="004C249C" w:rsidP="00CE052F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«Занятие по познавательному развитию</w:t>
      </w:r>
      <w:r>
        <w:rPr>
          <w:b/>
          <w:bCs/>
          <w:sz w:val="32"/>
          <w:szCs w:val="32"/>
        </w:rPr>
        <w:t xml:space="preserve"> у детей 3 – 4 лет </w:t>
      </w:r>
      <w:r w:rsidRPr="00DC281A">
        <w:rPr>
          <w:b/>
          <w:bCs/>
          <w:sz w:val="32"/>
          <w:szCs w:val="32"/>
        </w:rPr>
        <w:t>«</w:t>
      </w:r>
      <w:r>
        <w:rPr>
          <w:b/>
          <w:bCs/>
          <w:color w:val="000000"/>
          <w:kern w:val="24"/>
          <w:sz w:val="32"/>
          <w:szCs w:val="32"/>
        </w:rPr>
        <w:t>Н</w:t>
      </w:r>
      <w:r w:rsidRPr="00DC281A">
        <w:rPr>
          <w:b/>
          <w:bCs/>
          <w:color w:val="000000"/>
          <w:kern w:val="24"/>
          <w:sz w:val="32"/>
          <w:szCs w:val="32"/>
        </w:rPr>
        <w:t>ерпа</w:t>
      </w:r>
      <w:r w:rsidRPr="00DC281A">
        <w:rPr>
          <w:b/>
          <w:bCs/>
          <w:sz w:val="32"/>
          <w:szCs w:val="32"/>
        </w:rPr>
        <w:t>»</w:t>
      </w:r>
    </w:p>
    <w:p w:rsidR="004C249C" w:rsidRPr="00501FB7" w:rsidRDefault="004C249C" w:rsidP="00501FB7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  <w:shd w:val="clear" w:color="auto" w:fill="FFFFFF"/>
        </w:rPr>
      </w:pPr>
    </w:p>
    <w:p w:rsidR="004C249C" w:rsidRPr="003F495B" w:rsidRDefault="004C249C" w:rsidP="004E62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2A0B8D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Цель:</w:t>
      </w:r>
      <w:r w:rsidRPr="003F495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расширить зн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ания детей 3 – 4 лет</w:t>
      </w:r>
      <w:r w:rsidRPr="003F495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о Байкальской нерпе</w:t>
      </w:r>
      <w:r w:rsidRPr="003F495B">
        <w:rPr>
          <w:rFonts w:ascii="Times New Roman" w:hAnsi="Times New Roman"/>
          <w:sz w:val="28"/>
          <w:szCs w:val="28"/>
        </w:rPr>
        <w:t xml:space="preserve"> в познавательно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3F495B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4C249C" w:rsidRPr="002A0B8D" w:rsidRDefault="004C249C" w:rsidP="004E62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A0B8D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Задачи:</w:t>
      </w:r>
    </w:p>
    <w:p w:rsidR="004C249C" w:rsidRPr="00241B8B" w:rsidRDefault="004C249C" w:rsidP="004E62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41B8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241B8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C249C" w:rsidRPr="00241B8B" w:rsidRDefault="004C249C" w:rsidP="004E62F3">
      <w:pPr>
        <w:pStyle w:val="ListParagraph"/>
        <w:numPr>
          <w:ilvl w:val="0"/>
          <w:numId w:val="9"/>
        </w:numPr>
        <w:shd w:val="clear" w:color="auto" w:fill="FFFFFF"/>
        <w:ind w:left="0" w:firstLine="709"/>
        <w:rPr>
          <w:color w:val="111111"/>
          <w:sz w:val="28"/>
          <w:szCs w:val="28"/>
        </w:rPr>
      </w:pPr>
      <w:r w:rsidRPr="00241B8B">
        <w:rPr>
          <w:color w:val="111111"/>
          <w:sz w:val="28"/>
          <w:szCs w:val="28"/>
        </w:rPr>
        <w:t>Обобщить знания о </w:t>
      </w:r>
      <w:r w:rsidRPr="00241B8B">
        <w:rPr>
          <w:color w:val="111111"/>
          <w:sz w:val="28"/>
          <w:szCs w:val="28"/>
          <w:bdr w:val="none" w:sz="0" w:space="0" w:color="auto" w:frame="1"/>
        </w:rPr>
        <w:t>нерпе</w:t>
      </w:r>
      <w:r w:rsidRPr="00241B8B">
        <w:rPr>
          <w:color w:val="111111"/>
          <w:sz w:val="28"/>
          <w:szCs w:val="28"/>
        </w:rPr>
        <w:t>: где живёт, чем питается, как зовут детёнышей </w:t>
      </w:r>
      <w:r w:rsidRPr="00241B8B">
        <w:rPr>
          <w:color w:val="111111"/>
          <w:sz w:val="28"/>
          <w:szCs w:val="28"/>
          <w:bdr w:val="none" w:sz="0" w:space="0" w:color="auto" w:frame="1"/>
        </w:rPr>
        <w:t>нерпы</w:t>
      </w:r>
      <w:r w:rsidRPr="00241B8B">
        <w:rPr>
          <w:color w:val="111111"/>
          <w:sz w:val="28"/>
          <w:szCs w:val="28"/>
        </w:rPr>
        <w:t>.</w:t>
      </w:r>
    </w:p>
    <w:p w:rsidR="004C249C" w:rsidRPr="00241B8B" w:rsidRDefault="004C249C" w:rsidP="004E62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41B8B">
        <w:rPr>
          <w:rFonts w:ascii="Times New Roman" w:hAnsi="Times New Roman"/>
          <w:color w:val="111111"/>
          <w:sz w:val="28"/>
          <w:szCs w:val="28"/>
          <w:lang w:eastAsia="ru-RU"/>
        </w:rPr>
        <w:t>Р</w:t>
      </w:r>
      <w:r w:rsidRPr="00241B8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азвивающие</w:t>
      </w:r>
      <w:r w:rsidRPr="00241B8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C249C" w:rsidRPr="00241B8B" w:rsidRDefault="004C249C" w:rsidP="004E62F3">
      <w:pPr>
        <w:pStyle w:val="ListParagraph"/>
        <w:numPr>
          <w:ilvl w:val="0"/>
          <w:numId w:val="8"/>
        </w:numPr>
        <w:shd w:val="clear" w:color="auto" w:fill="FFFFFF"/>
        <w:ind w:left="0" w:firstLine="709"/>
        <w:rPr>
          <w:color w:val="111111"/>
          <w:sz w:val="28"/>
          <w:szCs w:val="28"/>
        </w:rPr>
      </w:pPr>
      <w:r w:rsidRPr="00241B8B">
        <w:rPr>
          <w:color w:val="111111"/>
          <w:sz w:val="28"/>
          <w:szCs w:val="28"/>
        </w:rPr>
        <w:t>Развивать коммуникативные навыки</w:t>
      </w:r>
      <w:r>
        <w:rPr>
          <w:color w:val="111111"/>
          <w:sz w:val="28"/>
          <w:szCs w:val="28"/>
        </w:rPr>
        <w:t>,  расширять словарный запас</w:t>
      </w:r>
      <w:r w:rsidRPr="00241B8B">
        <w:rPr>
          <w:color w:val="111111"/>
          <w:sz w:val="28"/>
          <w:szCs w:val="28"/>
        </w:rPr>
        <w:t>, умение</w:t>
      </w:r>
      <w:r>
        <w:rPr>
          <w:color w:val="111111"/>
          <w:sz w:val="28"/>
          <w:szCs w:val="28"/>
        </w:rPr>
        <w:t xml:space="preserve"> выдвигать</w:t>
      </w:r>
      <w:r w:rsidRPr="00241B8B">
        <w:rPr>
          <w:color w:val="111111"/>
          <w:sz w:val="28"/>
          <w:szCs w:val="28"/>
        </w:rPr>
        <w:t xml:space="preserve"> предположения.</w:t>
      </w:r>
    </w:p>
    <w:p w:rsidR="004C249C" w:rsidRPr="00241B8B" w:rsidRDefault="004C249C" w:rsidP="004E62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41B8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241B8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C249C" w:rsidRPr="00241B8B" w:rsidRDefault="004C249C" w:rsidP="004E62F3">
      <w:pPr>
        <w:pStyle w:val="ListParagraph"/>
        <w:numPr>
          <w:ilvl w:val="0"/>
          <w:numId w:val="6"/>
        </w:numPr>
        <w:shd w:val="clear" w:color="auto" w:fill="FFFFFF"/>
        <w:ind w:left="0" w:firstLine="709"/>
        <w:rPr>
          <w:color w:val="111111"/>
          <w:sz w:val="28"/>
          <w:szCs w:val="28"/>
        </w:rPr>
      </w:pPr>
      <w:r w:rsidRPr="00241B8B">
        <w:rPr>
          <w:color w:val="111111"/>
          <w:sz w:val="28"/>
          <w:szCs w:val="28"/>
        </w:rPr>
        <w:t>Воспитывать дружеские отношения</w:t>
      </w:r>
      <w:r>
        <w:rPr>
          <w:color w:val="111111"/>
          <w:sz w:val="28"/>
          <w:szCs w:val="28"/>
        </w:rPr>
        <w:t xml:space="preserve"> со</w:t>
      </w:r>
      <w:r w:rsidRPr="00241B8B">
        <w:rPr>
          <w:color w:val="111111"/>
          <w:sz w:val="28"/>
          <w:szCs w:val="28"/>
        </w:rPr>
        <w:t xml:space="preserve"> сверстникам</w:t>
      </w:r>
      <w:r>
        <w:rPr>
          <w:color w:val="111111"/>
          <w:sz w:val="28"/>
          <w:szCs w:val="28"/>
        </w:rPr>
        <w:t>и</w:t>
      </w:r>
      <w:r w:rsidRPr="00241B8B">
        <w:rPr>
          <w:color w:val="111111"/>
          <w:sz w:val="28"/>
          <w:szCs w:val="28"/>
        </w:rPr>
        <w:t xml:space="preserve">; </w:t>
      </w:r>
      <w:r w:rsidRPr="00241B8B">
        <w:rPr>
          <w:color w:val="111111"/>
          <w:sz w:val="28"/>
          <w:szCs w:val="28"/>
          <w:bdr w:val="none" w:sz="0" w:space="0" w:color="auto" w:frame="1"/>
        </w:rPr>
        <w:t>способность</w:t>
      </w:r>
      <w:r w:rsidRPr="00241B8B">
        <w:rPr>
          <w:color w:val="111111"/>
          <w:sz w:val="28"/>
          <w:szCs w:val="28"/>
        </w:rPr>
        <w:t xml:space="preserve"> договариваться друг с другом в процессе совместной деятельности.</w:t>
      </w:r>
    </w:p>
    <w:p w:rsidR="004C249C" w:rsidRPr="00241B8B" w:rsidRDefault="004C249C" w:rsidP="004E62F3">
      <w:pPr>
        <w:pStyle w:val="ListParagraph"/>
        <w:numPr>
          <w:ilvl w:val="0"/>
          <w:numId w:val="6"/>
        </w:numPr>
        <w:shd w:val="clear" w:color="auto" w:fill="FFFFFF"/>
        <w:ind w:left="0" w:firstLine="709"/>
        <w:rPr>
          <w:color w:val="111111"/>
          <w:sz w:val="28"/>
          <w:szCs w:val="28"/>
        </w:rPr>
      </w:pPr>
      <w:r w:rsidRPr="00241B8B">
        <w:rPr>
          <w:color w:val="000000"/>
          <w:sz w:val="28"/>
          <w:szCs w:val="28"/>
          <w:shd w:val="clear" w:color="auto" w:fill="FFFFFF"/>
        </w:rPr>
        <w:t>Воспитывать береж</w:t>
      </w:r>
      <w:r>
        <w:rPr>
          <w:color w:val="000000"/>
          <w:sz w:val="28"/>
          <w:szCs w:val="28"/>
          <w:shd w:val="clear" w:color="auto" w:fill="FFFFFF"/>
        </w:rPr>
        <w:t>ное отношение к природе.</w:t>
      </w:r>
      <w:r w:rsidRPr="00241B8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C249C" w:rsidRPr="002A0B8D" w:rsidRDefault="004C249C" w:rsidP="004E62F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A0B8D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eastAsia="ru-RU"/>
        </w:rPr>
        <w:t>Материалы и оборудование:</w:t>
      </w:r>
    </w:p>
    <w:p w:rsidR="004C249C" w:rsidRDefault="004C249C" w:rsidP="004E62F3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3F495B">
        <w:rPr>
          <w:sz w:val="28"/>
          <w:szCs w:val="28"/>
          <w:shd w:val="clear" w:color="auto" w:fill="FFFFFF"/>
        </w:rPr>
        <w:t xml:space="preserve">Игрушка «Белек», </w:t>
      </w:r>
      <w:r>
        <w:rPr>
          <w:sz w:val="28"/>
          <w:szCs w:val="28"/>
          <w:shd w:val="clear" w:color="auto" w:fill="FFFFFF"/>
        </w:rPr>
        <w:t>конверт с наклейками, картина</w:t>
      </w:r>
      <w:r w:rsidRPr="003F495B">
        <w:rPr>
          <w:sz w:val="28"/>
          <w:szCs w:val="28"/>
          <w:shd w:val="clear" w:color="auto" w:fill="FFFFFF"/>
        </w:rPr>
        <w:t xml:space="preserve"> Байкала, презентация «</w:t>
      </w:r>
      <w:r w:rsidRPr="003F495B">
        <w:rPr>
          <w:color w:val="000000"/>
          <w:kern w:val="24"/>
          <w:sz w:val="28"/>
          <w:szCs w:val="28"/>
        </w:rPr>
        <w:t>Байкальская нерпа</w:t>
      </w:r>
      <w:r w:rsidRPr="003F495B">
        <w:rPr>
          <w:sz w:val="28"/>
          <w:szCs w:val="28"/>
        </w:rPr>
        <w:t>», карточки белька, нерпы</w:t>
      </w:r>
      <w:r>
        <w:rPr>
          <w:sz w:val="28"/>
          <w:szCs w:val="28"/>
        </w:rPr>
        <w:t>.</w:t>
      </w:r>
    </w:p>
    <w:p w:rsidR="004C249C" w:rsidRPr="003F495B" w:rsidRDefault="004C249C" w:rsidP="004E62F3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</w:p>
    <w:p w:rsidR="004C249C" w:rsidRDefault="004C249C" w:rsidP="004E62F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E62F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Ход занятия:</w:t>
      </w:r>
    </w:p>
    <w:p w:rsidR="004C249C" w:rsidRDefault="004C249C" w:rsidP="00C6257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b/>
          <w:bCs/>
          <w:color w:val="000000"/>
          <w:sz w:val="28"/>
          <w:szCs w:val="28"/>
          <w:u w:val="single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</w:t>
      </w:r>
      <w:r w:rsidRPr="00C6257D">
        <w:rPr>
          <w:rStyle w:val="c4"/>
          <w:b/>
          <w:bCs/>
          <w:color w:val="000000"/>
          <w:sz w:val="28"/>
          <w:szCs w:val="28"/>
          <w:u w:val="single"/>
        </w:rPr>
        <w:t>Воспитатель</w:t>
      </w:r>
      <w:r>
        <w:rPr>
          <w:rStyle w:val="c4"/>
          <w:b/>
          <w:bCs/>
          <w:color w:val="000000"/>
          <w:sz w:val="28"/>
          <w:szCs w:val="28"/>
          <w:u w:val="single"/>
        </w:rPr>
        <w:t>:</w:t>
      </w:r>
    </w:p>
    <w:p w:rsidR="004C249C" w:rsidRDefault="004C249C" w:rsidP="00C6257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c16c12"/>
          <w:bCs/>
          <w:i/>
          <w:iCs/>
          <w:color w:val="000000"/>
          <w:sz w:val="28"/>
          <w:szCs w:val="28"/>
          <w:shd w:val="clear" w:color="auto" w:fill="FFFFFF"/>
        </w:rPr>
      </w:pPr>
      <w:r w:rsidRPr="00C6257D">
        <w:rPr>
          <w:rStyle w:val="c0c16c12"/>
          <w:bCs/>
          <w:i/>
          <w:iCs/>
          <w:color w:val="000000"/>
          <w:sz w:val="28"/>
          <w:szCs w:val="28"/>
          <w:shd w:val="clear" w:color="auto" w:fill="FFFFFF"/>
        </w:rPr>
        <w:t>(Включить «Плач нерпёнка»)</w:t>
      </w:r>
    </w:p>
    <w:p w:rsidR="004C249C" w:rsidRPr="00C6257D" w:rsidRDefault="004C249C" w:rsidP="00C6257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u w:val="single"/>
        </w:rPr>
      </w:pPr>
      <w:r w:rsidRPr="00C6257D">
        <w:rPr>
          <w:rStyle w:val="c0c16c12"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6257D">
        <w:rPr>
          <w:rStyle w:val="c0"/>
          <w:color w:val="000000"/>
          <w:sz w:val="28"/>
          <w:szCs w:val="28"/>
          <w:shd w:val="clear" w:color="auto" w:fill="FFFFFF"/>
        </w:rPr>
        <w:t>Ребята, вы слышите, кто-то плачет?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Кто  бы это мог быть? (ответы детей) А давайте </w:t>
      </w:r>
      <w:r w:rsidRPr="00C6257D">
        <w:rPr>
          <w:rStyle w:val="c0"/>
          <w:color w:val="000000"/>
          <w:sz w:val="28"/>
          <w:szCs w:val="28"/>
          <w:shd w:val="clear" w:color="auto" w:fill="FFFFFF"/>
        </w:rPr>
        <w:t>п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оищем. </w:t>
      </w:r>
      <w:r w:rsidRPr="00C6257D">
        <w:rPr>
          <w:rStyle w:val="c0"/>
          <w:color w:val="000000"/>
          <w:sz w:val="28"/>
          <w:szCs w:val="28"/>
          <w:shd w:val="clear" w:color="auto" w:fill="FFFFFF"/>
        </w:rPr>
        <w:t>(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C6257D">
        <w:rPr>
          <w:rStyle w:val="c0c12"/>
          <w:i/>
          <w:iCs/>
          <w:color w:val="000000"/>
          <w:sz w:val="28"/>
          <w:szCs w:val="28"/>
          <w:shd w:val="clear" w:color="auto" w:fill="FFFFFF"/>
        </w:rPr>
        <w:t xml:space="preserve">находим игрушку </w:t>
      </w:r>
      <w:r>
        <w:rPr>
          <w:rStyle w:val="c0c12"/>
          <w:i/>
          <w:iCs/>
          <w:color w:val="000000"/>
          <w:sz w:val="28"/>
          <w:szCs w:val="28"/>
          <w:shd w:val="clear" w:color="auto" w:fill="FFFFFF"/>
        </w:rPr>
        <w:t>–</w:t>
      </w:r>
      <w:r w:rsidRPr="00C6257D">
        <w:rPr>
          <w:rStyle w:val="c0c12"/>
          <w:i/>
          <w:iCs/>
          <w:color w:val="000000"/>
          <w:sz w:val="28"/>
          <w:szCs w:val="28"/>
          <w:shd w:val="clear" w:color="auto" w:fill="FFFFFF"/>
        </w:rPr>
        <w:t xml:space="preserve"> нерпёнка)</w:t>
      </w:r>
      <w:r w:rsidRPr="00C6257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2132F4">
        <w:rPr>
          <w:rStyle w:val="c0"/>
          <w:color w:val="000000"/>
          <w:sz w:val="28"/>
          <w:szCs w:val="28"/>
          <w:shd w:val="clear" w:color="auto" w:fill="FFFFFF"/>
        </w:rPr>
        <w:t>Вот ты где спрятался!</w:t>
      </w:r>
    </w:p>
    <w:p w:rsidR="004C249C" w:rsidRDefault="004C249C" w:rsidP="002132F4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C6257D">
        <w:rPr>
          <w:sz w:val="28"/>
          <w:szCs w:val="28"/>
        </w:rPr>
        <w:t xml:space="preserve"> </w:t>
      </w:r>
      <w:r>
        <w:rPr>
          <w:sz w:val="28"/>
          <w:szCs w:val="28"/>
        </w:rPr>
        <w:t>Посмотрите какой – то гость у нас грустный. Я сейчас спрошу у него, что случилось? Грустит он потому – что он потерялся и не знает, кто он такой. Ребята, мы сможем помочь нашему гостю узнать, кто он? (Ответы детей).</w:t>
      </w:r>
    </w:p>
    <w:p w:rsidR="004C249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</w:t>
      </w:r>
      <w:r w:rsidRPr="0080401C">
        <w:rPr>
          <w:rStyle w:val="c2"/>
          <w:i/>
          <w:color w:val="000000"/>
          <w:sz w:val="28"/>
          <w:szCs w:val="28"/>
        </w:rPr>
        <w:t>Звучит шум Байкала.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b/>
          <w:color w:val="000000"/>
          <w:sz w:val="28"/>
          <w:szCs w:val="28"/>
          <w:u w:val="single"/>
        </w:rPr>
      </w:pPr>
      <w:r w:rsidRPr="0080401C">
        <w:rPr>
          <w:rStyle w:val="c2"/>
          <w:b/>
          <w:color w:val="000000"/>
          <w:sz w:val="28"/>
          <w:szCs w:val="28"/>
          <w:u w:val="single"/>
        </w:rPr>
        <w:t>Воспитатель: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80401C">
        <w:rPr>
          <w:rStyle w:val="c2"/>
          <w:color w:val="000000"/>
          <w:sz w:val="28"/>
          <w:szCs w:val="28"/>
        </w:rPr>
        <w:t>Ребята, что это за звук? Как вы думаете, что может так шуметь? Этот шу</w:t>
      </w:r>
      <w:r>
        <w:rPr>
          <w:rStyle w:val="c2"/>
          <w:color w:val="000000"/>
          <w:sz w:val="28"/>
          <w:szCs w:val="28"/>
        </w:rPr>
        <w:t>м похож на шум воды. Скажите,</w:t>
      </w:r>
      <w:r w:rsidRPr="0080401C">
        <w:rPr>
          <w:rStyle w:val="c2"/>
          <w:color w:val="000000"/>
          <w:sz w:val="28"/>
          <w:szCs w:val="28"/>
        </w:rPr>
        <w:t xml:space="preserve"> в каком посёлке мы живём, как он называется?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- Култук.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- А наш посёлок Култук на берегу какого озера находится?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- Байкал.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- Конечно, ребята, мы с вами живём в Култуке, на берегу красивого озера Байкал.</w:t>
      </w:r>
    </w:p>
    <w:p w:rsidR="004C249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bCs/>
          <w:i/>
          <w:color w:val="000000"/>
          <w:sz w:val="28"/>
          <w:szCs w:val="28"/>
        </w:rPr>
      </w:pPr>
      <w:r w:rsidRPr="0080401C">
        <w:rPr>
          <w:rStyle w:val="c4"/>
          <w:bCs/>
          <w:i/>
          <w:color w:val="000000"/>
          <w:sz w:val="28"/>
          <w:szCs w:val="28"/>
        </w:rPr>
        <w:t xml:space="preserve">     </w:t>
      </w:r>
      <w:r>
        <w:rPr>
          <w:rStyle w:val="c4"/>
          <w:bCs/>
          <w:i/>
          <w:color w:val="000000"/>
          <w:sz w:val="28"/>
          <w:szCs w:val="28"/>
        </w:rPr>
        <w:t xml:space="preserve">            </w:t>
      </w:r>
      <w:r w:rsidRPr="0080401C">
        <w:rPr>
          <w:rStyle w:val="c4"/>
          <w:bCs/>
          <w:i/>
          <w:color w:val="000000"/>
          <w:sz w:val="28"/>
          <w:szCs w:val="28"/>
        </w:rPr>
        <w:t xml:space="preserve"> (По</w:t>
      </w:r>
      <w:r>
        <w:rPr>
          <w:rStyle w:val="c4"/>
          <w:bCs/>
          <w:i/>
          <w:color w:val="000000"/>
          <w:sz w:val="28"/>
          <w:szCs w:val="28"/>
        </w:rPr>
        <w:t>каз</w:t>
      </w:r>
      <w:r w:rsidRPr="0080401C">
        <w:rPr>
          <w:rStyle w:val="c4"/>
          <w:bCs/>
          <w:i/>
          <w:color w:val="000000"/>
          <w:sz w:val="28"/>
          <w:szCs w:val="28"/>
        </w:rPr>
        <w:t xml:space="preserve"> на мольберте Култука с видом на Байкал)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 xml:space="preserve"> может быть, кто-то из вас знает</w:t>
      </w:r>
      <w:r w:rsidRPr="0080401C">
        <w:rPr>
          <w:rStyle w:val="c2"/>
          <w:color w:val="000000"/>
          <w:sz w:val="28"/>
          <w:szCs w:val="28"/>
        </w:rPr>
        <w:t>, кто в Байкале живёт?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 xml:space="preserve"> Рыбы.</w:t>
      </w:r>
    </w:p>
    <w:p w:rsidR="004C249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Правильно, рыбки, а ещё там жив</w:t>
      </w:r>
      <w:r>
        <w:rPr>
          <w:rStyle w:val="c2"/>
          <w:color w:val="000000"/>
          <w:sz w:val="28"/>
          <w:szCs w:val="28"/>
        </w:rPr>
        <w:t xml:space="preserve">ёт одно очень красивое животное, может, вы знаете, как называется? 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80401C">
        <w:rPr>
          <w:rStyle w:val="c2"/>
          <w:color w:val="000000"/>
          <w:sz w:val="28"/>
          <w:szCs w:val="28"/>
        </w:rPr>
        <w:t>Нерпа</w:t>
      </w:r>
      <w:r w:rsidRPr="00C6257D">
        <w:rPr>
          <w:rStyle w:val="c2"/>
          <w:i/>
          <w:color w:val="000000"/>
          <w:sz w:val="28"/>
          <w:szCs w:val="28"/>
        </w:rPr>
        <w:t>.(показываю картинку нерпы)</w:t>
      </w:r>
    </w:p>
    <w:p w:rsidR="004C249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Правильно, нерпа. А </w:t>
      </w:r>
      <w:r w:rsidRPr="0080401C">
        <w:rPr>
          <w:rStyle w:val="c2"/>
          <w:color w:val="000000"/>
          <w:sz w:val="28"/>
          <w:szCs w:val="28"/>
        </w:rPr>
        <w:t>детёныша нерпы называют белёк</w:t>
      </w:r>
      <w:r>
        <w:rPr>
          <w:rStyle w:val="c2"/>
          <w:color w:val="000000"/>
          <w:sz w:val="28"/>
          <w:szCs w:val="28"/>
        </w:rPr>
        <w:t xml:space="preserve">. </w:t>
      </w:r>
    </w:p>
    <w:p w:rsidR="004C249C" w:rsidRPr="0080401C" w:rsidRDefault="004C249C" w:rsidP="004E62F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Ребята </w:t>
      </w:r>
      <w:r w:rsidRPr="00BF121C">
        <w:rPr>
          <w:rStyle w:val="c2"/>
          <w:i/>
          <w:color w:val="000000"/>
          <w:sz w:val="28"/>
          <w:szCs w:val="28"/>
        </w:rPr>
        <w:t>(показываю игрушку</w:t>
      </w:r>
      <w:r>
        <w:rPr>
          <w:rStyle w:val="c2"/>
          <w:color w:val="000000"/>
          <w:sz w:val="28"/>
          <w:szCs w:val="28"/>
        </w:rPr>
        <w:t xml:space="preserve"> </w:t>
      </w:r>
      <w:r w:rsidRPr="00BF121C">
        <w:rPr>
          <w:rStyle w:val="c2"/>
          <w:i/>
          <w:color w:val="000000"/>
          <w:sz w:val="28"/>
          <w:szCs w:val="28"/>
        </w:rPr>
        <w:t>– нерпёнка)</w:t>
      </w:r>
      <w:r>
        <w:rPr>
          <w:rStyle w:val="c2"/>
          <w:i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наш гость это белёк. Почему его так называют? У него белая, пушистая шубка</w:t>
      </w:r>
      <w:r w:rsidRPr="0080401C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А мама у него нерпа.</w:t>
      </w:r>
      <w:r w:rsidRPr="0080401C">
        <w:rPr>
          <w:rStyle w:val="c2"/>
          <w:color w:val="000000"/>
          <w:sz w:val="28"/>
          <w:szCs w:val="28"/>
        </w:rPr>
        <w:t xml:space="preserve"> Давайте все вместе скажем – </w:t>
      </w:r>
      <w:r w:rsidRPr="000A73B2">
        <w:rPr>
          <w:rStyle w:val="c2"/>
          <w:b/>
          <w:color w:val="000000"/>
          <w:sz w:val="28"/>
          <w:szCs w:val="28"/>
        </w:rPr>
        <w:t>белёк.</w:t>
      </w:r>
      <w:r w:rsidRPr="0080401C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А мама – </w:t>
      </w:r>
      <w:r w:rsidRPr="000A73B2">
        <w:rPr>
          <w:rStyle w:val="c2"/>
          <w:b/>
          <w:color w:val="000000"/>
          <w:sz w:val="28"/>
          <w:szCs w:val="28"/>
        </w:rPr>
        <w:t>нерпа.</w:t>
      </w:r>
      <w:r>
        <w:rPr>
          <w:rStyle w:val="c2"/>
          <w:color w:val="000000"/>
          <w:sz w:val="28"/>
          <w:szCs w:val="28"/>
        </w:rPr>
        <w:t xml:space="preserve"> </w:t>
      </w:r>
      <w:r w:rsidRPr="0080401C">
        <w:rPr>
          <w:rStyle w:val="c2"/>
          <w:color w:val="000000"/>
          <w:sz w:val="28"/>
          <w:szCs w:val="28"/>
        </w:rPr>
        <w:t>Как нерпы живут в Байкале, мы с вами сейчас посмотрим, присаживайтесь на стульчики …</w:t>
      </w:r>
    </w:p>
    <w:p w:rsidR="004C249C" w:rsidRPr="00C6257D" w:rsidRDefault="004C249C" w:rsidP="00C6257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FE76EF">
        <w:rPr>
          <w:rStyle w:val="c2"/>
          <w:i/>
          <w:color w:val="000000"/>
          <w:sz w:val="28"/>
          <w:szCs w:val="28"/>
        </w:rPr>
        <w:t xml:space="preserve">     </w:t>
      </w:r>
      <w:r>
        <w:rPr>
          <w:rStyle w:val="c2"/>
          <w:i/>
          <w:color w:val="000000"/>
          <w:sz w:val="28"/>
          <w:szCs w:val="28"/>
        </w:rPr>
        <w:t xml:space="preserve">                           </w:t>
      </w:r>
      <w:r w:rsidRPr="00FE76EF">
        <w:rPr>
          <w:rStyle w:val="c2"/>
          <w:i/>
          <w:color w:val="000000"/>
          <w:sz w:val="28"/>
          <w:szCs w:val="28"/>
        </w:rPr>
        <w:t xml:space="preserve"> ( Просмотр презентации)</w:t>
      </w:r>
    </w:p>
    <w:p w:rsidR="004C249C" w:rsidRPr="009A46CB" w:rsidRDefault="004C249C" w:rsidP="009A46CB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t xml:space="preserve">               </w:t>
      </w:r>
      <w:r w:rsidRPr="009A46CB">
        <w:rPr>
          <w:rFonts w:ascii="Times New Roman" w:hAnsi="Times New Roman"/>
          <w:b/>
          <w:i/>
          <w:iCs/>
          <w:sz w:val="28"/>
          <w:szCs w:val="28"/>
        </w:rPr>
        <w:t>1 слайд:</w:t>
      </w:r>
      <w:r w:rsidRPr="009A46CB">
        <w:rPr>
          <w:rFonts w:ascii="Times New Roman" w:hAnsi="Times New Roman"/>
          <w:sz w:val="28"/>
          <w:szCs w:val="28"/>
        </w:rPr>
        <w:t> Байкальская нерпа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kern w:val="24"/>
          <w:sz w:val="28"/>
          <w:szCs w:val="28"/>
        </w:rPr>
        <w:t xml:space="preserve"> Ж</w:t>
      </w:r>
      <w:r w:rsidRPr="009A46CB">
        <w:rPr>
          <w:rFonts w:ascii="Times New Roman" w:hAnsi="Times New Roman"/>
          <w:kern w:val="24"/>
          <w:sz w:val="28"/>
          <w:szCs w:val="28"/>
        </w:rPr>
        <w:t xml:space="preserve">ивёт </w:t>
      </w:r>
      <w:r>
        <w:rPr>
          <w:rFonts w:ascii="Times New Roman" w:hAnsi="Times New Roman"/>
          <w:kern w:val="24"/>
          <w:sz w:val="28"/>
          <w:szCs w:val="28"/>
        </w:rPr>
        <w:t xml:space="preserve">нерпа </w:t>
      </w:r>
      <w:r w:rsidRPr="009A46CB">
        <w:rPr>
          <w:rFonts w:ascii="Times New Roman" w:hAnsi="Times New Roman"/>
          <w:kern w:val="24"/>
          <w:sz w:val="28"/>
          <w:szCs w:val="28"/>
        </w:rPr>
        <w:t>в  Байкале.</w:t>
      </w:r>
    </w:p>
    <w:p w:rsidR="004C249C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kern w:val="24"/>
          <w:sz w:val="28"/>
          <w:szCs w:val="28"/>
        </w:rPr>
      </w:pPr>
      <w:r w:rsidRPr="009A46CB">
        <w:rPr>
          <w:b/>
          <w:i/>
          <w:kern w:val="24"/>
          <w:sz w:val="28"/>
          <w:szCs w:val="28"/>
        </w:rPr>
        <w:t>2 слайд:</w:t>
      </w:r>
      <w:r>
        <w:rPr>
          <w:kern w:val="24"/>
          <w:sz w:val="28"/>
          <w:szCs w:val="28"/>
        </w:rPr>
        <w:t xml:space="preserve"> Нерпа любит</w:t>
      </w:r>
      <w:r w:rsidRPr="003F495B">
        <w:rPr>
          <w:kern w:val="24"/>
          <w:sz w:val="28"/>
          <w:szCs w:val="28"/>
        </w:rPr>
        <w:t xml:space="preserve"> греться под солнышком на камнях у берега</w:t>
      </w:r>
      <w:r>
        <w:rPr>
          <w:kern w:val="24"/>
          <w:sz w:val="28"/>
          <w:szCs w:val="28"/>
        </w:rPr>
        <w:t xml:space="preserve">.  </w:t>
      </w:r>
    </w:p>
    <w:p w:rsidR="004C249C" w:rsidRPr="003F495B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A46CB">
        <w:rPr>
          <w:b/>
          <w:i/>
          <w:kern w:val="24"/>
          <w:sz w:val="28"/>
          <w:szCs w:val="28"/>
        </w:rPr>
        <w:t>3 слайд:</w:t>
      </w:r>
      <w:r w:rsidRPr="009A46CB">
        <w:rPr>
          <w:b/>
          <w:kern w:val="24"/>
          <w:sz w:val="28"/>
          <w:szCs w:val="28"/>
        </w:rPr>
        <w:t xml:space="preserve"> </w:t>
      </w:r>
      <w:r>
        <w:rPr>
          <w:kern w:val="24"/>
          <w:sz w:val="28"/>
          <w:szCs w:val="28"/>
        </w:rPr>
        <w:t>Питается рыбами.</w:t>
      </w:r>
    </w:p>
    <w:p w:rsidR="004C249C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kern w:val="24"/>
          <w:sz w:val="28"/>
          <w:szCs w:val="28"/>
        </w:rPr>
      </w:pPr>
      <w:r w:rsidRPr="009A46CB">
        <w:rPr>
          <w:b/>
          <w:i/>
          <w:kern w:val="24"/>
          <w:sz w:val="28"/>
          <w:szCs w:val="28"/>
        </w:rPr>
        <w:t>4 слайд:</w:t>
      </w:r>
      <w:r>
        <w:rPr>
          <w:kern w:val="24"/>
          <w:sz w:val="28"/>
          <w:szCs w:val="28"/>
        </w:rPr>
        <w:t xml:space="preserve"> </w:t>
      </w:r>
      <w:r w:rsidRPr="003F495B">
        <w:rPr>
          <w:kern w:val="24"/>
          <w:sz w:val="28"/>
          <w:szCs w:val="28"/>
        </w:rPr>
        <w:t>В воде нерпа передвигается с помощью передних и задн</w:t>
      </w:r>
      <w:r>
        <w:rPr>
          <w:kern w:val="24"/>
          <w:sz w:val="28"/>
          <w:szCs w:val="28"/>
        </w:rPr>
        <w:t>их ласт.</w:t>
      </w:r>
    </w:p>
    <w:p w:rsidR="004C249C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kern w:val="24"/>
          <w:sz w:val="28"/>
          <w:szCs w:val="28"/>
        </w:rPr>
      </w:pPr>
      <w:r>
        <w:rPr>
          <w:b/>
          <w:i/>
          <w:kern w:val="24"/>
          <w:sz w:val="28"/>
          <w:szCs w:val="28"/>
        </w:rPr>
        <w:t>5</w:t>
      </w:r>
      <w:r w:rsidRPr="009A46CB">
        <w:rPr>
          <w:b/>
          <w:i/>
          <w:kern w:val="24"/>
          <w:sz w:val="28"/>
          <w:szCs w:val="28"/>
        </w:rPr>
        <w:t xml:space="preserve"> слайд:</w:t>
      </w:r>
      <w:r>
        <w:rPr>
          <w:i/>
          <w:kern w:val="24"/>
          <w:sz w:val="28"/>
          <w:szCs w:val="28"/>
        </w:rPr>
        <w:t xml:space="preserve"> </w:t>
      </w:r>
      <w:r w:rsidRPr="00BF121C">
        <w:rPr>
          <w:kern w:val="24"/>
          <w:sz w:val="28"/>
          <w:szCs w:val="28"/>
        </w:rPr>
        <w:t>Нерпа с бельком</w:t>
      </w:r>
      <w:r>
        <w:rPr>
          <w:kern w:val="24"/>
          <w:sz w:val="28"/>
          <w:szCs w:val="28"/>
        </w:rPr>
        <w:t>.</w:t>
      </w:r>
    </w:p>
    <w:p w:rsidR="004C249C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i/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Теперь мы знаем с вами, что наш с вами гость </w:t>
      </w:r>
      <w:r w:rsidRPr="00643069">
        <w:rPr>
          <w:i/>
          <w:kern w:val="24"/>
          <w:sz w:val="28"/>
          <w:szCs w:val="28"/>
        </w:rPr>
        <w:t>(показать игрушку)</w:t>
      </w:r>
      <w:r>
        <w:rPr>
          <w:i/>
          <w:kern w:val="24"/>
          <w:sz w:val="28"/>
          <w:szCs w:val="28"/>
        </w:rPr>
        <w:t xml:space="preserve"> </w:t>
      </w:r>
    </w:p>
    <w:p w:rsidR="004C249C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kern w:val="24"/>
          <w:sz w:val="28"/>
          <w:szCs w:val="28"/>
        </w:rPr>
      </w:pPr>
      <w:r w:rsidRPr="00643069">
        <w:rPr>
          <w:kern w:val="24"/>
          <w:sz w:val="28"/>
          <w:szCs w:val="28"/>
        </w:rPr>
        <w:t xml:space="preserve">это- </w:t>
      </w:r>
      <w:r w:rsidRPr="00643069">
        <w:rPr>
          <w:b/>
          <w:kern w:val="24"/>
          <w:sz w:val="28"/>
          <w:szCs w:val="28"/>
        </w:rPr>
        <w:t>белёк.</w:t>
      </w:r>
      <w:r>
        <w:rPr>
          <w:i/>
          <w:kern w:val="24"/>
          <w:sz w:val="28"/>
          <w:szCs w:val="28"/>
        </w:rPr>
        <w:t xml:space="preserve"> </w:t>
      </w:r>
      <w:r w:rsidRPr="00643069">
        <w:rPr>
          <w:kern w:val="24"/>
          <w:sz w:val="28"/>
          <w:szCs w:val="28"/>
        </w:rPr>
        <w:t>И живёт он в Байкале.</w:t>
      </w:r>
    </w:p>
    <w:p w:rsidR="004C249C" w:rsidRDefault="004C249C" w:rsidP="004E62F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сейчас я предлагаю поиграть в игру. Мы с вами поселим бельков в свои домики к мамам нерпам. </w:t>
      </w:r>
    </w:p>
    <w:p w:rsidR="004C249C" w:rsidRPr="0022664C" w:rsidRDefault="004C249C" w:rsidP="004E62F3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22664C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   </w:t>
      </w:r>
      <w:r w:rsidRPr="0022664C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Игра «Домик для нерпят»</w:t>
      </w:r>
    </w:p>
    <w:p w:rsidR="004C249C" w:rsidRPr="00F36DC4" w:rsidRDefault="004C249C" w:rsidP="004E62F3">
      <w:pPr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lang w:eastAsia="ru-RU"/>
        </w:rPr>
      </w:pPr>
      <w:r w:rsidRPr="00F36DC4">
        <w:rPr>
          <w:rFonts w:ascii="Times New Roman" w:hAnsi="Times New Roman"/>
          <w:color w:val="000000"/>
          <w:sz w:val="28"/>
          <w:szCs w:val="28"/>
          <w:lang w:eastAsia="ru-RU"/>
        </w:rPr>
        <w:t>Возьмите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6D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любую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картинку</w:t>
      </w:r>
      <w:r w:rsidRPr="00F36DC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которой </w:t>
      </w:r>
      <w:r w:rsidRPr="00F36D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нерпёнок.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Посмотрите, </w:t>
      </w:r>
      <w:r w:rsidRPr="00F36DC4">
        <w:rPr>
          <w:rFonts w:ascii="Times New Roman" w:hAnsi="Times New Roman"/>
          <w:color w:val="000000"/>
          <w:sz w:val="28"/>
          <w:szCs w:val="28"/>
          <w:lang w:eastAsia="ru-RU"/>
        </w:rPr>
        <w:t>на карт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инке есть геометрическая фигура. </w:t>
      </w:r>
      <w:r w:rsidRPr="0022664C">
        <w:rPr>
          <w:rFonts w:ascii="Times New Roman" w:hAnsi="Times New Roman"/>
          <w:i/>
          <w:color w:val="000000"/>
          <w:sz w:val="28"/>
          <w:szCs w:val="28"/>
          <w:lang w:eastAsia="ru-RU"/>
        </w:rPr>
        <w:t>(Спросить у каждого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2664C">
        <w:rPr>
          <w:rFonts w:ascii="Times New Roman" w:hAnsi="Times New Roman"/>
          <w:i/>
          <w:color w:val="000000"/>
          <w:sz w:val="28"/>
          <w:szCs w:val="28"/>
          <w:lang w:eastAsia="ru-RU"/>
        </w:rPr>
        <w:t>какая фигура)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мы сейчас с вами поселим нерпёнка, каждого</w:t>
      </w:r>
      <w:r w:rsidRPr="00F36D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свой домик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C249C" w:rsidRPr="00BF121C" w:rsidRDefault="004C249C" w:rsidP="004E62F3">
      <w:pPr>
        <w:pStyle w:val="NormalWeb"/>
        <w:spacing w:before="0" w:beforeAutospacing="0" w:after="0" w:afterAutospacing="0" w:line="360" w:lineRule="auto"/>
        <w:ind w:firstLine="709"/>
        <w:rPr>
          <w:i/>
          <w:kern w:val="24"/>
          <w:sz w:val="28"/>
          <w:szCs w:val="28"/>
        </w:rPr>
      </w:pPr>
    </w:p>
    <w:p w:rsidR="004C249C" w:rsidRPr="003F495B" w:rsidRDefault="004C249C" w:rsidP="004E62F3">
      <w:pPr>
        <w:pStyle w:val="NormalWeb"/>
        <w:spacing w:before="0" w:beforeAutospacing="0" w:after="0" w:afterAutospacing="0" w:line="360" w:lineRule="auto"/>
        <w:ind w:left="-142" w:firstLine="709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Молодцы!</w:t>
      </w:r>
      <w:r w:rsidRPr="003F495B">
        <w:rPr>
          <w:kern w:val="24"/>
          <w:sz w:val="28"/>
          <w:szCs w:val="28"/>
        </w:rPr>
        <w:t xml:space="preserve"> Ребята, </w:t>
      </w:r>
      <w:r>
        <w:rPr>
          <w:kern w:val="24"/>
          <w:sz w:val="28"/>
          <w:szCs w:val="28"/>
        </w:rPr>
        <w:t xml:space="preserve">вы  выполнили задание. Теперь каждый белёк рядом со своей мамой нерпой. Что вы можете рассказать о нашем госте? (Ответы детей). Правильно – это белек, его мама нерпа, они живут в Байкале. </w:t>
      </w:r>
    </w:p>
    <w:p w:rsidR="004C249C" w:rsidRPr="0084601D" w:rsidRDefault="004C249C" w:rsidP="004E62F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E62F3"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  <w:u w:val="single"/>
        </w:rPr>
        <w:t xml:space="preserve"> </w:t>
      </w:r>
      <w:r w:rsidRPr="0084601D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, </w:t>
      </w:r>
      <w:r w:rsidRPr="0084601D">
        <w:rPr>
          <w:sz w:val="28"/>
          <w:szCs w:val="28"/>
        </w:rPr>
        <w:t>посмотрите</w:t>
      </w:r>
      <w:r>
        <w:rPr>
          <w:sz w:val="28"/>
          <w:szCs w:val="28"/>
        </w:rPr>
        <w:t xml:space="preserve">,  я нашла, какой-то маленький конверт, это наверно нам подарил Белек. </w:t>
      </w:r>
      <w:r w:rsidRPr="00E61684">
        <w:rPr>
          <w:i/>
          <w:sz w:val="28"/>
          <w:szCs w:val="28"/>
        </w:rPr>
        <w:t>( открываю к</w:t>
      </w:r>
      <w:r>
        <w:rPr>
          <w:i/>
          <w:sz w:val="28"/>
          <w:szCs w:val="28"/>
        </w:rPr>
        <w:t xml:space="preserve">онверт в конверте наклейки </w:t>
      </w:r>
      <w:r w:rsidRPr="00E61684">
        <w:rPr>
          <w:i/>
          <w:sz w:val="28"/>
          <w:szCs w:val="28"/>
        </w:rPr>
        <w:t xml:space="preserve"> бельков). </w:t>
      </w:r>
      <w:r>
        <w:rPr>
          <w:sz w:val="28"/>
          <w:szCs w:val="28"/>
        </w:rPr>
        <w:t xml:space="preserve">Я  предлагаю разметить нерп, бельков на нашем плакате. </w:t>
      </w:r>
      <w:r w:rsidRPr="004E62F3">
        <w:rPr>
          <w:i/>
          <w:sz w:val="28"/>
          <w:szCs w:val="28"/>
        </w:rPr>
        <w:t>(Дети размещают наклейки на плакате).</w:t>
      </w:r>
    </w:p>
    <w:p w:rsidR="004C249C" w:rsidRDefault="004C249C" w:rsidP="00643069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F495B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 xml:space="preserve">у вас красиво получилось. </w:t>
      </w:r>
      <w:r w:rsidRPr="003F495B">
        <w:rPr>
          <w:sz w:val="28"/>
          <w:szCs w:val="28"/>
        </w:rPr>
        <w:t>Молодцы.</w:t>
      </w:r>
    </w:p>
    <w:p w:rsidR="004C249C" w:rsidRPr="002908F1" w:rsidRDefault="004C249C" w:rsidP="004E62F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4C249C" w:rsidRPr="002908F1" w:rsidRDefault="004C249C" w:rsidP="002908F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249C" w:rsidRPr="002908F1" w:rsidRDefault="004C249C" w:rsidP="002908F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249C" w:rsidRPr="002908F1" w:rsidRDefault="004C249C" w:rsidP="002908F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249C" w:rsidRPr="002908F1" w:rsidRDefault="004C249C" w:rsidP="002908F1">
      <w:pPr>
        <w:shd w:val="clear" w:color="auto" w:fill="FFFFFF"/>
        <w:spacing w:after="0" w:line="36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4C249C" w:rsidRPr="002908F1" w:rsidRDefault="004C249C" w:rsidP="002908F1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4C249C" w:rsidRPr="002908F1" w:rsidRDefault="004C249C" w:rsidP="002908F1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4C249C" w:rsidRPr="002908F1" w:rsidRDefault="004C249C" w:rsidP="002908F1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4C249C" w:rsidRPr="002908F1" w:rsidRDefault="004C249C" w:rsidP="002908F1">
      <w:pPr>
        <w:shd w:val="clear" w:color="auto" w:fill="FFFFFF"/>
        <w:spacing w:after="0" w:line="36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4C249C" w:rsidRPr="002908F1" w:rsidRDefault="004C249C" w:rsidP="002908F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4C249C" w:rsidRPr="002908F1" w:rsidSect="0061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049"/>
    <w:multiLevelType w:val="hybridMultilevel"/>
    <w:tmpl w:val="E4785620"/>
    <w:lvl w:ilvl="0" w:tplc="50D8C8D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90037DF"/>
    <w:multiLevelType w:val="hybridMultilevel"/>
    <w:tmpl w:val="5C382674"/>
    <w:lvl w:ilvl="0" w:tplc="B1A0B7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671244"/>
    <w:multiLevelType w:val="hybridMultilevel"/>
    <w:tmpl w:val="CFE039DA"/>
    <w:lvl w:ilvl="0" w:tplc="B1A0B7D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0C0D4A"/>
    <w:multiLevelType w:val="hybridMultilevel"/>
    <w:tmpl w:val="F7260E3A"/>
    <w:lvl w:ilvl="0" w:tplc="B1A0B7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370D9D"/>
    <w:multiLevelType w:val="multilevel"/>
    <w:tmpl w:val="E29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0D4191"/>
    <w:multiLevelType w:val="hybridMultilevel"/>
    <w:tmpl w:val="4170F164"/>
    <w:lvl w:ilvl="0" w:tplc="11625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0F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47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29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6D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6AE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CB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65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547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ED85237"/>
    <w:multiLevelType w:val="multilevel"/>
    <w:tmpl w:val="8222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4907DE"/>
    <w:multiLevelType w:val="multilevel"/>
    <w:tmpl w:val="E26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1636C"/>
    <w:multiLevelType w:val="hybridMultilevel"/>
    <w:tmpl w:val="057CAB4A"/>
    <w:lvl w:ilvl="0" w:tplc="50D8C8D4">
      <w:numFmt w:val="bullet"/>
      <w:lvlText w:val="•"/>
      <w:lvlJc w:val="left"/>
      <w:pPr>
        <w:ind w:left="184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B3B"/>
    <w:rsid w:val="000332E4"/>
    <w:rsid w:val="00037E0A"/>
    <w:rsid w:val="00046A04"/>
    <w:rsid w:val="00057179"/>
    <w:rsid w:val="000920B9"/>
    <w:rsid w:val="00096898"/>
    <w:rsid w:val="000A4A34"/>
    <w:rsid w:val="000A5776"/>
    <w:rsid w:val="000A73B2"/>
    <w:rsid w:val="000C000C"/>
    <w:rsid w:val="000F1139"/>
    <w:rsid w:val="001001C0"/>
    <w:rsid w:val="00113B2C"/>
    <w:rsid w:val="00125103"/>
    <w:rsid w:val="001400E0"/>
    <w:rsid w:val="001402C0"/>
    <w:rsid w:val="00185A2A"/>
    <w:rsid w:val="00187888"/>
    <w:rsid w:val="00191DF3"/>
    <w:rsid w:val="001E2274"/>
    <w:rsid w:val="002132F4"/>
    <w:rsid w:val="0022664C"/>
    <w:rsid w:val="00231FD9"/>
    <w:rsid w:val="00241B8B"/>
    <w:rsid w:val="00246EF4"/>
    <w:rsid w:val="0026657A"/>
    <w:rsid w:val="002908F1"/>
    <w:rsid w:val="002956F9"/>
    <w:rsid w:val="002A0B8D"/>
    <w:rsid w:val="002D3346"/>
    <w:rsid w:val="00362DEC"/>
    <w:rsid w:val="003A18F9"/>
    <w:rsid w:val="003A1ACD"/>
    <w:rsid w:val="003C16C6"/>
    <w:rsid w:val="003C5B2D"/>
    <w:rsid w:val="003D49AE"/>
    <w:rsid w:val="003E06E2"/>
    <w:rsid w:val="003E1144"/>
    <w:rsid w:val="003F18FD"/>
    <w:rsid w:val="003F495B"/>
    <w:rsid w:val="0042123D"/>
    <w:rsid w:val="00457856"/>
    <w:rsid w:val="00467200"/>
    <w:rsid w:val="004A560D"/>
    <w:rsid w:val="004C249C"/>
    <w:rsid w:val="004E62F3"/>
    <w:rsid w:val="00501FB7"/>
    <w:rsid w:val="005226A8"/>
    <w:rsid w:val="0056243D"/>
    <w:rsid w:val="00586249"/>
    <w:rsid w:val="005E1272"/>
    <w:rsid w:val="00615DA4"/>
    <w:rsid w:val="00626D12"/>
    <w:rsid w:val="00643069"/>
    <w:rsid w:val="00645A5E"/>
    <w:rsid w:val="00646EBF"/>
    <w:rsid w:val="00647AF7"/>
    <w:rsid w:val="006B78BB"/>
    <w:rsid w:val="00700E3A"/>
    <w:rsid w:val="00703336"/>
    <w:rsid w:val="0070361D"/>
    <w:rsid w:val="00706759"/>
    <w:rsid w:val="00722625"/>
    <w:rsid w:val="0075430B"/>
    <w:rsid w:val="007925CC"/>
    <w:rsid w:val="007C3410"/>
    <w:rsid w:val="007D38D5"/>
    <w:rsid w:val="0080401C"/>
    <w:rsid w:val="00810BD4"/>
    <w:rsid w:val="00842951"/>
    <w:rsid w:val="0084601D"/>
    <w:rsid w:val="008A216E"/>
    <w:rsid w:val="008B7FCC"/>
    <w:rsid w:val="008C0189"/>
    <w:rsid w:val="008D57FA"/>
    <w:rsid w:val="008F3B3B"/>
    <w:rsid w:val="009218F7"/>
    <w:rsid w:val="009423AF"/>
    <w:rsid w:val="00950252"/>
    <w:rsid w:val="009A283D"/>
    <w:rsid w:val="009A46CB"/>
    <w:rsid w:val="009D1372"/>
    <w:rsid w:val="009D7B77"/>
    <w:rsid w:val="00A6709A"/>
    <w:rsid w:val="00A70A2F"/>
    <w:rsid w:val="00A728C4"/>
    <w:rsid w:val="00A737BD"/>
    <w:rsid w:val="00A947CF"/>
    <w:rsid w:val="00A97B4A"/>
    <w:rsid w:val="00AB5C68"/>
    <w:rsid w:val="00AD27F0"/>
    <w:rsid w:val="00AD309C"/>
    <w:rsid w:val="00AF4F8F"/>
    <w:rsid w:val="00B046BB"/>
    <w:rsid w:val="00B12BA6"/>
    <w:rsid w:val="00B25834"/>
    <w:rsid w:val="00B33A74"/>
    <w:rsid w:val="00B66757"/>
    <w:rsid w:val="00B67499"/>
    <w:rsid w:val="00B7488A"/>
    <w:rsid w:val="00B81A1F"/>
    <w:rsid w:val="00B857FF"/>
    <w:rsid w:val="00BD02BA"/>
    <w:rsid w:val="00BD171A"/>
    <w:rsid w:val="00BF121C"/>
    <w:rsid w:val="00C01350"/>
    <w:rsid w:val="00C22E23"/>
    <w:rsid w:val="00C4265A"/>
    <w:rsid w:val="00C427BD"/>
    <w:rsid w:val="00C60B5D"/>
    <w:rsid w:val="00C6257D"/>
    <w:rsid w:val="00CC1638"/>
    <w:rsid w:val="00CE052F"/>
    <w:rsid w:val="00D307AF"/>
    <w:rsid w:val="00D50DAE"/>
    <w:rsid w:val="00D7291C"/>
    <w:rsid w:val="00D90574"/>
    <w:rsid w:val="00D93981"/>
    <w:rsid w:val="00D96657"/>
    <w:rsid w:val="00DC281A"/>
    <w:rsid w:val="00DE6EF6"/>
    <w:rsid w:val="00E53FB2"/>
    <w:rsid w:val="00E61684"/>
    <w:rsid w:val="00E62B61"/>
    <w:rsid w:val="00E736E4"/>
    <w:rsid w:val="00ED2AA8"/>
    <w:rsid w:val="00EF70CE"/>
    <w:rsid w:val="00F12347"/>
    <w:rsid w:val="00F36DC4"/>
    <w:rsid w:val="00F37DDF"/>
    <w:rsid w:val="00F85BC1"/>
    <w:rsid w:val="00F87C2C"/>
    <w:rsid w:val="00FE7194"/>
    <w:rsid w:val="00FE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DA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674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D49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C01350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01350"/>
    <w:rPr>
      <w:rFonts w:cs="Times New Roman"/>
      <w:b/>
      <w:bCs/>
    </w:rPr>
  </w:style>
  <w:style w:type="paragraph" w:customStyle="1" w:styleId="c1">
    <w:name w:val="c1"/>
    <w:basedOn w:val="Normal"/>
    <w:uiPriority w:val="99"/>
    <w:rsid w:val="00C22E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C22E23"/>
    <w:rPr>
      <w:rFonts w:cs="Times New Roman"/>
    </w:rPr>
  </w:style>
  <w:style w:type="character" w:customStyle="1" w:styleId="c4">
    <w:name w:val="c4"/>
    <w:basedOn w:val="DefaultParagraphFont"/>
    <w:uiPriority w:val="99"/>
    <w:rsid w:val="00C22E23"/>
    <w:rPr>
      <w:rFonts w:cs="Times New Roman"/>
    </w:rPr>
  </w:style>
  <w:style w:type="character" w:customStyle="1" w:styleId="c0">
    <w:name w:val="c0"/>
    <w:basedOn w:val="DefaultParagraphFont"/>
    <w:uiPriority w:val="99"/>
    <w:rsid w:val="0080401C"/>
    <w:rPr>
      <w:rFonts w:cs="Times New Roman"/>
    </w:rPr>
  </w:style>
  <w:style w:type="character" w:customStyle="1" w:styleId="c0c16c12">
    <w:name w:val="c0 c16 c12"/>
    <w:basedOn w:val="DefaultParagraphFont"/>
    <w:uiPriority w:val="99"/>
    <w:rsid w:val="0080401C"/>
    <w:rPr>
      <w:rFonts w:cs="Times New Roman"/>
    </w:rPr>
  </w:style>
  <w:style w:type="character" w:customStyle="1" w:styleId="c0c12">
    <w:name w:val="c0 c12"/>
    <w:basedOn w:val="DefaultParagraphFont"/>
    <w:uiPriority w:val="99"/>
    <w:rsid w:val="0080401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542">
          <w:marLeft w:val="547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550">
          <w:marLeft w:val="547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588">
          <w:marLeft w:val="547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96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49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4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4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94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4953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53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54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57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58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59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59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60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961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4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4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4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4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49612">
                                              <w:marLeft w:val="0"/>
                                              <w:marRight w:val="0"/>
                                              <w:marTop w:val="30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4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1401</TotalTime>
  <Pages>3</Pages>
  <Words>503</Words>
  <Characters>2870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jhfjhfjf</cp:lastModifiedBy>
  <cp:revision>47</cp:revision>
  <cp:lastPrinted>2026-04-05T05:43:00Z</cp:lastPrinted>
  <dcterms:created xsi:type="dcterms:W3CDTF">2025-01-11T14:27:00Z</dcterms:created>
  <dcterms:modified xsi:type="dcterms:W3CDTF">2026-04-18T14:20:00Z</dcterms:modified>
</cp:coreProperties>
</file>